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1" w:rightFromText="181" w:vertAnchor="page" w:horzAnchor="page" w:tblpX="5121" w:tblpY="14692"/>
        <w:tblW w:w="6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71"/>
      </w:tblGrid>
      <w:tr w:rsidR="00D04B5C" w:rsidRPr="00A975A5" w14:paraId="596812F7" w14:textId="77777777" w:rsidTr="00D21D4C">
        <w:trPr>
          <w:trHeight w:val="1701"/>
        </w:trPr>
        <w:tc>
          <w:tcPr>
            <w:tcW w:w="6771" w:type="dxa"/>
            <w:vAlign w:val="bottom"/>
          </w:tcPr>
          <w:p w14:paraId="7B6B2B46" w14:textId="1F5474B8" w:rsidR="00D04B5C" w:rsidRPr="00A975A5" w:rsidRDefault="000F3E5A" w:rsidP="00D21D4C">
            <w:pPr>
              <w:jc w:val="right"/>
            </w:pPr>
            <w:r w:rsidRPr="00A975A5">
              <w:rPr>
                <w:noProof/>
                <w:lang w:eastAsia="en-NZ"/>
              </w:rPr>
              <w:drawing>
                <wp:inline distT="0" distB="0" distL="0" distR="0" wp14:anchorId="475D70DC" wp14:editId="396D5979">
                  <wp:extent cx="1982378" cy="90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8-304889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37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Logo"/>
            <w:bookmarkEnd w:id="0"/>
          </w:p>
        </w:tc>
      </w:tr>
    </w:tbl>
    <w:p w14:paraId="08AC755C" w14:textId="0960273D" w:rsidR="00403AAF" w:rsidRPr="00A975A5" w:rsidRDefault="00EE15FE" w:rsidP="00FB04AA">
      <w:pPr>
        <w:pStyle w:val="Title"/>
      </w:pPr>
      <w:bookmarkStart w:id="1" w:name="Start"/>
      <w:bookmarkEnd w:id="1"/>
      <w:r w:rsidRPr="00A975A5">
        <w:rPr>
          <w:noProof/>
          <w:lang w:eastAsia="en-NZ"/>
        </w:rPr>
        <w:drawing>
          <wp:anchor distT="0" distB="0" distL="114300" distR="114300" simplePos="0" relativeHeight="251651068" behindDoc="1" locked="0" layoutInCell="1" allowOverlap="1" wp14:anchorId="5452910E" wp14:editId="7D96B7C9">
            <wp:simplePos x="0" y="0"/>
            <wp:positionH relativeFrom="page">
              <wp:posOffset>-2466753</wp:posOffset>
            </wp:positionH>
            <wp:positionV relativeFrom="margin">
              <wp:posOffset>827153</wp:posOffset>
            </wp:positionV>
            <wp:extent cx="12385040" cy="8357191"/>
            <wp:effectExtent l="0" t="0" r="0" b="635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302" cy="83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A13" w:rsidRPr="00FE5040">
        <w:rPr>
          <w:sz w:val="64"/>
          <w:szCs w:val="64"/>
        </w:rPr>
        <w:fldChar w:fldCharType="begin"/>
      </w:r>
      <w:r w:rsidR="00496A13" w:rsidRPr="00FE5040">
        <w:rPr>
          <w:sz w:val="64"/>
          <w:szCs w:val="64"/>
        </w:rPr>
        <w:instrText xml:space="preserve"> DOCPROPERTY  Title  \* MERGEFORMAT </w:instrText>
      </w:r>
      <w:r w:rsidR="00496A13" w:rsidRPr="00FE5040">
        <w:rPr>
          <w:sz w:val="64"/>
          <w:szCs w:val="64"/>
        </w:rPr>
        <w:fldChar w:fldCharType="separate"/>
      </w:r>
      <w:r w:rsidR="000F3E5A" w:rsidRPr="00FE5040">
        <w:rPr>
          <w:sz w:val="64"/>
          <w:szCs w:val="64"/>
        </w:rPr>
        <w:t>Stormwater Management Plan Template</w:t>
      </w:r>
      <w:r w:rsidR="00496A13" w:rsidRPr="00FE5040">
        <w:rPr>
          <w:sz w:val="64"/>
          <w:szCs w:val="64"/>
        </w:rPr>
        <w:fldChar w:fldCharType="end"/>
      </w:r>
      <w:r w:rsidR="00FE61EF" w:rsidRPr="00FE5040">
        <w:rPr>
          <w:sz w:val="64"/>
          <w:szCs w:val="64"/>
        </w:rPr>
        <w:t xml:space="preserve"> –</w:t>
      </w:r>
      <w:r w:rsidR="00FE61EF" w:rsidRPr="00A975A5">
        <w:t xml:space="preserve"> </w:t>
      </w:r>
      <w:r w:rsidR="00FE61EF" w:rsidRPr="00FE5040">
        <w:rPr>
          <w:sz w:val="56"/>
          <w:szCs w:val="56"/>
        </w:rPr>
        <w:t>Ver. 1</w:t>
      </w:r>
      <w:r w:rsidR="009B283B">
        <w:rPr>
          <w:sz w:val="56"/>
          <w:szCs w:val="56"/>
        </w:rPr>
        <w:t>.1</w:t>
      </w:r>
    </w:p>
    <w:p w14:paraId="5B1F05EA" w14:textId="74D9E74E" w:rsidR="00403AAF" w:rsidRPr="00A975A5" w:rsidRDefault="005C3F83" w:rsidP="00D80E70">
      <w:pPr>
        <w:pStyle w:val="Subtitle"/>
      </w:pPr>
      <w:r w:rsidRPr="00A975A5">
        <w:rPr>
          <w:noProof/>
          <w:lang w:eastAsia="en-NZ"/>
        </w:rPr>
        <w:drawing>
          <wp:anchor distT="0" distB="0" distL="114300" distR="114300" simplePos="0" relativeHeight="251652093" behindDoc="1" locked="0" layoutInCell="1" allowOverlap="1" wp14:anchorId="5B40EEC1" wp14:editId="792F63C3">
            <wp:simplePos x="0" y="0"/>
            <wp:positionH relativeFrom="page">
              <wp:align>center</wp:align>
            </wp:positionH>
            <wp:positionV relativeFrom="page">
              <wp:posOffset>1552575</wp:posOffset>
            </wp:positionV>
            <wp:extent cx="7559999" cy="8577692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ng-form-cover-image-box (L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8577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9D0">
        <w:rPr>
          <w:noProof/>
          <w:lang w:eastAsia="en-NZ"/>
        </w:rPr>
        <w:t>Template</w:t>
      </w:r>
    </w:p>
    <w:p w14:paraId="5032C463" w14:textId="4DF3E2B5" w:rsidR="00E26796" w:rsidRPr="00A975A5" w:rsidRDefault="00E26796" w:rsidP="005553E7">
      <w:pPr>
        <w:sectPr w:rsidR="00E26796" w:rsidRPr="00A975A5" w:rsidSect="00D80E70">
          <w:pgSz w:w="11906" w:h="16838"/>
          <w:pgMar w:top="1276" w:right="1134" w:bottom="851" w:left="1134" w:header="709" w:footer="709" w:gutter="0"/>
          <w:cols w:space="708"/>
          <w:docGrid w:linePitch="360"/>
        </w:sectPr>
      </w:pPr>
      <w:bookmarkStart w:id="2" w:name="Cover"/>
      <w:bookmarkEnd w:id="2"/>
    </w:p>
    <w:p w14:paraId="7CB1361B" w14:textId="10F6F18A" w:rsidR="00955D4A" w:rsidRPr="00A975A5" w:rsidRDefault="007F2D81" w:rsidP="00FE61EF">
      <w:pPr>
        <w:pStyle w:val="Heading1NoNumber"/>
      </w:pPr>
      <w:r w:rsidRPr="00A975A5">
        <w:lastRenderedPageBreak/>
        <w:t xml:space="preserve">Document </w:t>
      </w:r>
      <w:r w:rsidR="00FE5040">
        <w:t>c</w:t>
      </w:r>
      <w:r w:rsidRPr="00A975A5">
        <w:t>ontrol</w:t>
      </w:r>
    </w:p>
    <w:p w14:paraId="7C8C97E7" w14:textId="77777777" w:rsidR="007F2D81" w:rsidRPr="00A975A5" w:rsidRDefault="007F2D81" w:rsidP="000F3E5A">
      <w:pPr>
        <w:pStyle w:val="BodyText"/>
        <w:rPr>
          <w:b/>
        </w:rPr>
      </w:pPr>
      <w:r w:rsidRPr="00A975A5">
        <w:rPr>
          <w:b/>
        </w:rPr>
        <w:t>Purpose</w:t>
      </w:r>
    </w:p>
    <w:tbl>
      <w:tblPr>
        <w:tblStyle w:val="Tier2"/>
        <w:tblW w:w="9639" w:type="dxa"/>
        <w:tblLook w:val="04A0" w:firstRow="1" w:lastRow="0" w:firstColumn="1" w:lastColumn="0" w:noHBand="0" w:noVBand="1"/>
      </w:tblPr>
      <w:tblGrid>
        <w:gridCol w:w="2268"/>
        <w:gridCol w:w="7371"/>
      </w:tblGrid>
      <w:tr w:rsidR="00920BB1" w:rsidRPr="00A975A5" w14:paraId="23A1B949" w14:textId="77777777" w:rsidTr="00334D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9CC2E5" w:themeFill="accent1" w:themeFillTint="99"/>
          </w:tcPr>
          <w:p w14:paraId="38AC8689" w14:textId="77777777" w:rsidR="00920BB1" w:rsidRPr="00A975A5" w:rsidRDefault="00920BB1" w:rsidP="00334D48">
            <w:pPr>
              <w:pStyle w:val="BodyText"/>
              <w:rPr>
                <w:color w:val="auto"/>
              </w:rPr>
            </w:pPr>
            <w:r w:rsidRPr="00A975A5">
              <w:rPr>
                <w:color w:val="auto"/>
              </w:rPr>
              <w:t>Purpose</w:t>
            </w:r>
          </w:p>
        </w:tc>
        <w:tc>
          <w:tcPr>
            <w:tcW w:w="7371" w:type="dxa"/>
            <w:shd w:val="clear" w:color="auto" w:fill="auto"/>
          </w:tcPr>
          <w:p w14:paraId="3F0E5362" w14:textId="298577BB" w:rsidR="00920BB1" w:rsidRPr="00A975A5" w:rsidRDefault="00920BB1" w:rsidP="006E64F1">
            <w:pPr>
              <w:pStyle w:val="ListParagraph"/>
              <w:ind w:left="309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</w:p>
        </w:tc>
      </w:tr>
    </w:tbl>
    <w:p w14:paraId="0E4DE177" w14:textId="77777777" w:rsidR="007F2D81" w:rsidRPr="00A975A5" w:rsidRDefault="00183DB8" w:rsidP="000F3E5A">
      <w:pPr>
        <w:pStyle w:val="BodyText"/>
      </w:pPr>
      <w:r w:rsidRPr="00A975A5">
        <w:rPr>
          <w:b/>
        </w:rPr>
        <w:t>Document</w:t>
      </w:r>
    </w:p>
    <w:tbl>
      <w:tblPr>
        <w:tblStyle w:val="Tier2"/>
        <w:tblW w:w="9639" w:type="dxa"/>
        <w:tblLook w:val="04A0" w:firstRow="1" w:lastRow="0" w:firstColumn="1" w:lastColumn="0" w:noHBand="0" w:noVBand="1"/>
      </w:tblPr>
      <w:tblGrid>
        <w:gridCol w:w="2268"/>
        <w:gridCol w:w="7371"/>
      </w:tblGrid>
      <w:tr w:rsidR="00183DB8" w:rsidRPr="00A975A5" w14:paraId="3216177F" w14:textId="77777777" w:rsidTr="00636F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9CC2E5" w:themeFill="accent1" w:themeFillTint="99"/>
          </w:tcPr>
          <w:p w14:paraId="5CCF51B1" w14:textId="77777777" w:rsidR="00183DB8" w:rsidRPr="00A975A5" w:rsidRDefault="00183DB8" w:rsidP="000F3E5A">
            <w:pPr>
              <w:pStyle w:val="BodyText"/>
              <w:rPr>
                <w:color w:val="auto"/>
              </w:rPr>
            </w:pPr>
            <w:r w:rsidRPr="00A975A5">
              <w:rPr>
                <w:color w:val="auto"/>
              </w:rPr>
              <w:t>Document Name</w:t>
            </w:r>
          </w:p>
        </w:tc>
        <w:tc>
          <w:tcPr>
            <w:tcW w:w="7371" w:type="dxa"/>
            <w:shd w:val="clear" w:color="auto" w:fill="auto"/>
          </w:tcPr>
          <w:p w14:paraId="187DEDBD" w14:textId="13208E9E" w:rsidR="00183DB8" w:rsidRPr="00A975A5" w:rsidRDefault="00183DB8" w:rsidP="006E64F1">
            <w:pPr>
              <w:pStyle w:val="BodyText"/>
              <w:ind w:left="309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</w:p>
        </w:tc>
      </w:tr>
    </w:tbl>
    <w:p w14:paraId="14902095" w14:textId="77777777" w:rsidR="00183DB8" w:rsidRPr="00A975A5" w:rsidRDefault="00183DB8" w:rsidP="000F3E5A">
      <w:pPr>
        <w:pStyle w:val="BodyText"/>
        <w:rPr>
          <w:b/>
        </w:rPr>
      </w:pPr>
      <w:r w:rsidRPr="00A975A5">
        <w:rPr>
          <w:b/>
        </w:rPr>
        <w:t>Version History</w:t>
      </w:r>
    </w:p>
    <w:tbl>
      <w:tblPr>
        <w:tblStyle w:val="Tier2"/>
        <w:tblW w:w="9639" w:type="dxa"/>
        <w:tblLook w:val="04A0" w:firstRow="1" w:lastRow="0" w:firstColumn="1" w:lastColumn="0" w:noHBand="0" w:noVBand="1"/>
      </w:tblPr>
      <w:tblGrid>
        <w:gridCol w:w="2268"/>
        <w:gridCol w:w="7371"/>
      </w:tblGrid>
      <w:tr w:rsidR="00183DB8" w:rsidRPr="00A975A5" w14:paraId="04B4FFCA" w14:textId="77777777" w:rsidTr="00636F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9CC2E5" w:themeFill="accent1" w:themeFillTint="99"/>
          </w:tcPr>
          <w:p w14:paraId="783EA581" w14:textId="77777777" w:rsidR="00183DB8" w:rsidRPr="00A975A5" w:rsidRDefault="00183DB8" w:rsidP="00C82D12">
            <w:pPr>
              <w:pStyle w:val="BodyText"/>
              <w:rPr>
                <w:color w:val="auto"/>
              </w:rPr>
            </w:pPr>
            <w:r w:rsidRPr="00A975A5">
              <w:rPr>
                <w:color w:val="auto"/>
              </w:rPr>
              <w:t>Ver. 1</w:t>
            </w:r>
          </w:p>
        </w:tc>
        <w:tc>
          <w:tcPr>
            <w:tcW w:w="7371" w:type="dxa"/>
            <w:shd w:val="clear" w:color="auto" w:fill="auto"/>
          </w:tcPr>
          <w:p w14:paraId="16603A9B" w14:textId="630C0AE1" w:rsidR="00183DB8" w:rsidRPr="00A975A5" w:rsidRDefault="00183DB8" w:rsidP="006E64F1">
            <w:pPr>
              <w:pStyle w:val="BodyText"/>
              <w:ind w:left="309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</w:p>
        </w:tc>
      </w:tr>
    </w:tbl>
    <w:p w14:paraId="2EC593B1" w14:textId="06C19112" w:rsidR="00183DB8" w:rsidRPr="00A975A5" w:rsidRDefault="00183DB8" w:rsidP="000F3E5A">
      <w:pPr>
        <w:pStyle w:val="BodyText"/>
        <w:rPr>
          <w:b/>
        </w:rPr>
      </w:pPr>
      <w:r w:rsidRPr="00A975A5">
        <w:rPr>
          <w:b/>
        </w:rPr>
        <w:t>Approval</w:t>
      </w:r>
    </w:p>
    <w:tbl>
      <w:tblPr>
        <w:tblStyle w:val="Tier2"/>
        <w:tblW w:w="9639" w:type="dxa"/>
        <w:tblLook w:val="04A0" w:firstRow="1" w:lastRow="0" w:firstColumn="1" w:lastColumn="0" w:noHBand="0" w:noVBand="1"/>
      </w:tblPr>
      <w:tblGrid>
        <w:gridCol w:w="2835"/>
        <w:gridCol w:w="3118"/>
        <w:gridCol w:w="3686"/>
      </w:tblGrid>
      <w:tr w:rsidR="00CF73E1" w:rsidRPr="00A975A5" w14:paraId="14364287" w14:textId="77777777" w:rsidTr="00A52A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gridSpan w:val="3"/>
            <w:tcBorders>
              <w:right w:val="single" w:sz="4" w:space="0" w:color="auto"/>
            </w:tcBorders>
            <w:shd w:val="clear" w:color="auto" w:fill="9CC2E5" w:themeFill="accent1" w:themeFillTint="99"/>
          </w:tcPr>
          <w:p w14:paraId="6CBFC6B0" w14:textId="77777777" w:rsidR="00CF73E1" w:rsidRPr="00A975A5" w:rsidRDefault="00CF73E1" w:rsidP="003025B8">
            <w:pPr>
              <w:pStyle w:val="BodyText"/>
              <w:rPr>
                <w:color w:val="auto"/>
              </w:rPr>
            </w:pPr>
            <w:r>
              <w:rPr>
                <w:color w:val="auto"/>
              </w:rPr>
              <w:t>Author of the Stormwater Management Plan</w:t>
            </w:r>
          </w:p>
        </w:tc>
      </w:tr>
      <w:tr w:rsidR="00B55B75" w:rsidRPr="00A975A5" w14:paraId="2D383B66" w14:textId="77777777" w:rsidTr="00CF73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14:paraId="00A300CD" w14:textId="77777777" w:rsidR="00B55B75" w:rsidRPr="00A975A5" w:rsidRDefault="00B55B75" w:rsidP="00C82D12">
            <w:pPr>
              <w:pStyle w:val="BodyText"/>
              <w:rPr>
                <w:color w:val="auto"/>
              </w:rPr>
            </w:pPr>
            <w:r w:rsidRPr="00A975A5">
              <w:rPr>
                <w:color w:val="auto"/>
              </w:rPr>
              <w:t>Reviewed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625E17" w14:textId="77777777" w:rsidR="00B55B75" w:rsidRPr="00A975A5" w:rsidRDefault="00B55B75" w:rsidP="006E64F1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C052E0" w14:textId="77777777" w:rsidR="00B55B75" w:rsidRPr="00A975A5" w:rsidRDefault="008C3AF6" w:rsidP="006E64F1">
            <w:pPr>
              <w:pStyle w:val="BodyTex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</w:rPr>
            </w:pPr>
            <w:r w:rsidRPr="00A975A5">
              <w:rPr>
                <w:color w:val="auto"/>
              </w:rPr>
              <w:t>Date:</w:t>
            </w:r>
          </w:p>
        </w:tc>
      </w:tr>
      <w:tr w:rsidR="008C3AF6" w:rsidRPr="00A975A5" w14:paraId="74302170" w14:textId="77777777" w:rsidTr="00CF73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right w:val="single" w:sz="4" w:space="0" w:color="auto"/>
            </w:tcBorders>
            <w:shd w:val="clear" w:color="auto" w:fill="9CC2E5" w:themeFill="accent1" w:themeFillTint="99"/>
          </w:tcPr>
          <w:p w14:paraId="614B75F2" w14:textId="77777777" w:rsidR="008C3AF6" w:rsidRPr="00CF73E1" w:rsidRDefault="008C3AF6" w:rsidP="00C82D12">
            <w:pPr>
              <w:pStyle w:val="BodyText"/>
              <w:rPr>
                <w:color w:val="auto"/>
              </w:rPr>
            </w:pPr>
            <w:r w:rsidRPr="00CF73E1">
              <w:rPr>
                <w:color w:val="auto"/>
              </w:rPr>
              <w:t>Approved</w:t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F8A01B" w14:textId="77777777" w:rsidR="008C3AF6" w:rsidRPr="003025B8" w:rsidRDefault="008C3AF6" w:rsidP="006E64F1">
            <w:pPr>
              <w:pStyle w:val="BodyTex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22E175" w14:textId="77777777" w:rsidR="008C3AF6" w:rsidRPr="003025B8" w:rsidRDefault="008C3AF6" w:rsidP="006E64F1">
            <w:pPr>
              <w:pStyle w:val="BodyTex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  <w:r w:rsidRPr="003025B8">
              <w:rPr>
                <w:color w:val="auto"/>
              </w:rPr>
              <w:t>Date</w:t>
            </w:r>
            <w:r w:rsidRPr="00A975A5">
              <w:rPr>
                <w:color w:val="auto"/>
              </w:rPr>
              <w:t>:</w:t>
            </w:r>
          </w:p>
        </w:tc>
      </w:tr>
    </w:tbl>
    <w:p w14:paraId="10776AF1" w14:textId="6745E50F" w:rsidR="00F21DB2" w:rsidRDefault="00F21DB2" w:rsidP="00636F1D">
      <w:pPr>
        <w:pStyle w:val="BodyText"/>
      </w:pPr>
    </w:p>
    <w:p w14:paraId="504E513A" w14:textId="7F714EB5" w:rsidR="00F16A2C" w:rsidRPr="00A975A5" w:rsidRDefault="00F16A2C" w:rsidP="00636F1D">
      <w:pPr>
        <w:pStyle w:val="BodyText"/>
      </w:pPr>
    </w:p>
    <w:p w14:paraId="678F0851" w14:textId="38E562ED" w:rsidR="000F3E5A" w:rsidRDefault="000F3E5A" w:rsidP="000F3E5A">
      <w:pPr>
        <w:pStyle w:val="BodyText"/>
      </w:pPr>
    </w:p>
    <w:p w14:paraId="753EFAFE" w14:textId="77777777" w:rsidR="00F16A2C" w:rsidRDefault="00F16A2C" w:rsidP="000F3E5A">
      <w:pPr>
        <w:pStyle w:val="BodyText"/>
      </w:pPr>
    </w:p>
    <w:p w14:paraId="0C2FCDE0" w14:textId="77777777" w:rsidR="00F16A2C" w:rsidRPr="00B44768" w:rsidRDefault="00F16A2C" w:rsidP="000F3E5A">
      <w:pPr>
        <w:pStyle w:val="BodyText"/>
      </w:pPr>
    </w:p>
    <w:p w14:paraId="20F9B78F" w14:textId="77777777" w:rsidR="000F3E5A" w:rsidRPr="00A975A5" w:rsidRDefault="000F3E5A" w:rsidP="000F3E5A">
      <w:pPr>
        <w:pStyle w:val="BodyText"/>
        <w:sectPr w:rsidR="000F3E5A" w:rsidRPr="00A975A5" w:rsidSect="00AD6D0A">
          <w:headerReference w:type="even" r:id="rId14"/>
          <w:headerReference w:type="default" r:id="rId15"/>
          <w:footerReference w:type="default" r:id="rId16"/>
          <w:headerReference w:type="first" r:id="rId17"/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14:paraId="2703B0BB" w14:textId="5602075B" w:rsidR="008D16CE" w:rsidRPr="00A975A5" w:rsidRDefault="00A0768F" w:rsidP="00C85CC0">
      <w:pPr>
        <w:pStyle w:val="Heading1NoNumber"/>
      </w:pPr>
      <w:r w:rsidRPr="00A975A5">
        <w:lastRenderedPageBreak/>
        <w:t xml:space="preserve">Table of </w:t>
      </w:r>
      <w:r w:rsidR="00EE15FE">
        <w:t>c</w:t>
      </w:r>
      <w:r w:rsidRPr="00A975A5">
        <w:t>ontents</w:t>
      </w:r>
    </w:p>
    <w:p w14:paraId="144255F5" w14:textId="3D107BAB" w:rsidR="009B283B" w:rsidRDefault="00A0768F">
      <w:pPr>
        <w:pStyle w:val="TOC1"/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r w:rsidRPr="00A975A5">
        <w:fldChar w:fldCharType="begin"/>
      </w:r>
      <w:r w:rsidRPr="00A975A5">
        <w:instrText xml:space="preserve"> TOC</w:instrText>
      </w:r>
      <w:r w:rsidR="00F571D0" w:rsidRPr="00A975A5">
        <w:instrText xml:space="preserve"> \b "Main"</w:instrText>
      </w:r>
      <w:r w:rsidR="00F27A8E" w:rsidRPr="00A975A5">
        <w:instrText xml:space="preserve"> \o "1-1</w:instrText>
      </w:r>
      <w:r w:rsidRPr="00A975A5">
        <w:instrText xml:space="preserve">" \h \z \u </w:instrText>
      </w:r>
      <w:r w:rsidRPr="00A975A5">
        <w:fldChar w:fldCharType="separate"/>
      </w:r>
      <w:hyperlink w:anchor="_Toc62738846" w:history="1">
        <w:r w:rsidR="009B283B" w:rsidRPr="000F3A12">
          <w:rPr>
            <w:rStyle w:val="Hyperlink"/>
            <w:noProof/>
          </w:rPr>
          <w:t>Executive summary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_Toc62738846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4</w:t>
        </w:r>
        <w:r w:rsidR="009B283B">
          <w:rPr>
            <w:noProof/>
            <w:webHidden/>
          </w:rPr>
          <w:fldChar w:fldCharType="end"/>
        </w:r>
      </w:hyperlink>
    </w:p>
    <w:p w14:paraId="4FE84915" w14:textId="59676845" w:rsidR="009B283B" w:rsidRDefault="000F0C7A">
      <w:pPr>
        <w:pStyle w:val="TOC1"/>
        <w:tabs>
          <w:tab w:val="left" w:pos="440"/>
        </w:tabs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47" w:history="1">
        <w:r w:rsidR="009B283B" w:rsidRPr="000F3A12">
          <w:rPr>
            <w:rStyle w:val="Hyperlink"/>
            <w:noProof/>
          </w:rPr>
          <w:t>1</w:t>
        </w:r>
        <w:r w:rsidR="009B283B">
          <w:rPr>
            <w:rFonts w:asciiTheme="minorHAnsi" w:eastAsiaTheme="minorEastAsia" w:hAnsiTheme="minorHAnsi"/>
            <w:noProof/>
            <w:color w:val="auto"/>
            <w:sz w:val="22"/>
            <w:lang w:eastAsia="en-NZ"/>
          </w:rPr>
          <w:tab/>
        </w:r>
        <w:r w:rsidR="009B283B" w:rsidRPr="000F3A12">
          <w:rPr>
            <w:rStyle w:val="Hyperlink"/>
            <w:noProof/>
          </w:rPr>
          <w:t>Existing site appraisal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_Toc62738847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5</w:t>
        </w:r>
        <w:r w:rsidR="009B283B">
          <w:rPr>
            <w:noProof/>
            <w:webHidden/>
          </w:rPr>
          <w:fldChar w:fldCharType="end"/>
        </w:r>
      </w:hyperlink>
    </w:p>
    <w:p w14:paraId="1D48837F" w14:textId="32E567C9" w:rsidR="009B283B" w:rsidRDefault="000F0C7A">
      <w:pPr>
        <w:pStyle w:val="TOC1"/>
        <w:tabs>
          <w:tab w:val="left" w:pos="440"/>
        </w:tabs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48" w:history="1">
        <w:r w:rsidR="009B283B" w:rsidRPr="000F3A12">
          <w:rPr>
            <w:rStyle w:val="Hyperlink"/>
            <w:noProof/>
          </w:rPr>
          <w:t>2</w:t>
        </w:r>
        <w:r w:rsidR="009B283B">
          <w:rPr>
            <w:rFonts w:asciiTheme="minorHAnsi" w:eastAsiaTheme="minorEastAsia" w:hAnsiTheme="minorHAnsi"/>
            <w:noProof/>
            <w:color w:val="auto"/>
            <w:sz w:val="22"/>
            <w:lang w:eastAsia="en-NZ"/>
          </w:rPr>
          <w:tab/>
        </w:r>
        <w:r w:rsidR="009B283B" w:rsidRPr="000F3A12">
          <w:rPr>
            <w:rStyle w:val="Hyperlink"/>
            <w:noProof/>
          </w:rPr>
          <w:t>Development summary and planning context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_Toc62738848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7</w:t>
        </w:r>
        <w:r w:rsidR="009B283B">
          <w:rPr>
            <w:noProof/>
            <w:webHidden/>
          </w:rPr>
          <w:fldChar w:fldCharType="end"/>
        </w:r>
      </w:hyperlink>
    </w:p>
    <w:p w14:paraId="01E962F3" w14:textId="0E337D76" w:rsidR="009B283B" w:rsidRDefault="000F0C7A">
      <w:pPr>
        <w:pStyle w:val="TOC1"/>
        <w:tabs>
          <w:tab w:val="left" w:pos="440"/>
        </w:tabs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49" w:history="1">
        <w:r w:rsidR="009B283B" w:rsidRPr="000F3A12">
          <w:rPr>
            <w:rStyle w:val="Hyperlink"/>
            <w:noProof/>
          </w:rPr>
          <w:t>3</w:t>
        </w:r>
        <w:r w:rsidR="009B283B">
          <w:rPr>
            <w:rFonts w:asciiTheme="minorHAnsi" w:eastAsiaTheme="minorEastAsia" w:hAnsiTheme="minorHAnsi"/>
            <w:noProof/>
            <w:color w:val="auto"/>
            <w:sz w:val="22"/>
            <w:lang w:eastAsia="en-NZ"/>
          </w:rPr>
          <w:tab/>
        </w:r>
        <w:r w:rsidR="009B283B" w:rsidRPr="000F3A12">
          <w:rPr>
            <w:rStyle w:val="Hyperlink"/>
            <w:noProof/>
          </w:rPr>
          <w:t>Mana whenua: Te ao Māori and m</w:t>
        </w:r>
        <w:r w:rsidR="009B283B" w:rsidRPr="000F3A12">
          <w:rPr>
            <w:rStyle w:val="Hyperlink"/>
            <w:noProof/>
            <w:lang w:val="mi-NZ"/>
          </w:rPr>
          <w:t>ā</w:t>
        </w:r>
        <w:r w:rsidR="009B283B" w:rsidRPr="000F3A12">
          <w:rPr>
            <w:rStyle w:val="Hyperlink"/>
            <w:noProof/>
          </w:rPr>
          <w:t>tauranga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_Toc62738849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8</w:t>
        </w:r>
        <w:r w:rsidR="009B283B">
          <w:rPr>
            <w:noProof/>
            <w:webHidden/>
          </w:rPr>
          <w:fldChar w:fldCharType="end"/>
        </w:r>
      </w:hyperlink>
    </w:p>
    <w:p w14:paraId="7185C683" w14:textId="707273C0" w:rsidR="009B283B" w:rsidRDefault="000F0C7A">
      <w:pPr>
        <w:pStyle w:val="TOC1"/>
        <w:tabs>
          <w:tab w:val="left" w:pos="440"/>
        </w:tabs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0" w:history="1">
        <w:r w:rsidR="009B283B" w:rsidRPr="000F3A12">
          <w:rPr>
            <w:rStyle w:val="Hyperlink"/>
            <w:noProof/>
          </w:rPr>
          <w:t>4</w:t>
        </w:r>
        <w:r w:rsidR="009B283B">
          <w:rPr>
            <w:rFonts w:asciiTheme="minorHAnsi" w:eastAsiaTheme="minorEastAsia" w:hAnsiTheme="minorHAnsi"/>
            <w:noProof/>
            <w:color w:val="auto"/>
            <w:sz w:val="22"/>
            <w:lang w:eastAsia="en-NZ"/>
          </w:rPr>
          <w:tab/>
        </w:r>
        <w:r w:rsidR="009B283B" w:rsidRPr="000F3A12">
          <w:rPr>
            <w:rStyle w:val="Hyperlink"/>
            <w:noProof/>
          </w:rPr>
          <w:t>Stakeholder engagement and consultation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_Toc62738850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9</w:t>
        </w:r>
        <w:r w:rsidR="009B283B">
          <w:rPr>
            <w:noProof/>
            <w:webHidden/>
          </w:rPr>
          <w:fldChar w:fldCharType="end"/>
        </w:r>
      </w:hyperlink>
    </w:p>
    <w:p w14:paraId="341D7F50" w14:textId="0C1106B1" w:rsidR="009B283B" w:rsidRDefault="000F0C7A">
      <w:pPr>
        <w:pStyle w:val="TOC1"/>
        <w:tabs>
          <w:tab w:val="left" w:pos="440"/>
        </w:tabs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1" w:history="1">
        <w:r w:rsidR="009B283B" w:rsidRPr="000F3A12">
          <w:rPr>
            <w:rStyle w:val="Hyperlink"/>
            <w:noProof/>
          </w:rPr>
          <w:t>5</w:t>
        </w:r>
        <w:r w:rsidR="009B283B">
          <w:rPr>
            <w:rFonts w:asciiTheme="minorHAnsi" w:eastAsiaTheme="minorEastAsia" w:hAnsiTheme="minorHAnsi"/>
            <w:noProof/>
            <w:color w:val="auto"/>
            <w:sz w:val="22"/>
            <w:lang w:eastAsia="en-NZ"/>
          </w:rPr>
          <w:tab/>
        </w:r>
        <w:r w:rsidR="009B283B" w:rsidRPr="000F3A12">
          <w:rPr>
            <w:rStyle w:val="Hyperlink"/>
            <w:noProof/>
          </w:rPr>
          <w:t>Proposed development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_Toc62738851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10</w:t>
        </w:r>
        <w:r w:rsidR="009B283B">
          <w:rPr>
            <w:noProof/>
            <w:webHidden/>
          </w:rPr>
          <w:fldChar w:fldCharType="end"/>
        </w:r>
      </w:hyperlink>
    </w:p>
    <w:p w14:paraId="6AA9E3DF" w14:textId="1B867F5C" w:rsidR="009B283B" w:rsidRDefault="000F0C7A">
      <w:pPr>
        <w:pStyle w:val="TOC1"/>
        <w:tabs>
          <w:tab w:val="left" w:pos="440"/>
        </w:tabs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2" w:history="1">
        <w:r w:rsidR="009B283B" w:rsidRPr="000F3A12">
          <w:rPr>
            <w:rStyle w:val="Hyperlink"/>
            <w:noProof/>
          </w:rPr>
          <w:t>6</w:t>
        </w:r>
        <w:r w:rsidR="009B283B">
          <w:rPr>
            <w:rFonts w:asciiTheme="minorHAnsi" w:eastAsiaTheme="minorEastAsia" w:hAnsiTheme="minorHAnsi"/>
            <w:noProof/>
            <w:color w:val="auto"/>
            <w:sz w:val="22"/>
            <w:lang w:eastAsia="en-NZ"/>
          </w:rPr>
          <w:tab/>
        </w:r>
        <w:r w:rsidR="009B283B" w:rsidRPr="000F3A12">
          <w:rPr>
            <w:rStyle w:val="Hyperlink"/>
            <w:noProof/>
          </w:rPr>
          <w:t>Stormwater management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_Toc62738852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11</w:t>
        </w:r>
        <w:r w:rsidR="009B283B">
          <w:rPr>
            <w:noProof/>
            <w:webHidden/>
          </w:rPr>
          <w:fldChar w:fldCharType="end"/>
        </w:r>
      </w:hyperlink>
    </w:p>
    <w:p w14:paraId="1297CA9D" w14:textId="3C22F6AF" w:rsidR="009B283B" w:rsidRDefault="000F0C7A">
      <w:pPr>
        <w:pStyle w:val="TOC1"/>
        <w:tabs>
          <w:tab w:val="left" w:pos="440"/>
        </w:tabs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3" w:history="1">
        <w:r w:rsidR="009B283B" w:rsidRPr="000F3A12">
          <w:rPr>
            <w:rStyle w:val="Hyperlink"/>
            <w:noProof/>
          </w:rPr>
          <w:t>7</w:t>
        </w:r>
        <w:r w:rsidR="009B283B">
          <w:rPr>
            <w:rFonts w:asciiTheme="minorHAnsi" w:eastAsiaTheme="minorEastAsia" w:hAnsiTheme="minorHAnsi"/>
            <w:noProof/>
            <w:color w:val="auto"/>
            <w:sz w:val="22"/>
            <w:lang w:eastAsia="en-NZ"/>
          </w:rPr>
          <w:tab/>
        </w:r>
        <w:r w:rsidR="009B283B" w:rsidRPr="000F3A12">
          <w:rPr>
            <w:rStyle w:val="Hyperlink"/>
            <w:noProof/>
          </w:rPr>
          <w:t>Departures from regulatory or design codes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_Toc62738853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14</w:t>
        </w:r>
        <w:r w:rsidR="009B283B">
          <w:rPr>
            <w:noProof/>
            <w:webHidden/>
          </w:rPr>
          <w:fldChar w:fldCharType="end"/>
        </w:r>
      </w:hyperlink>
    </w:p>
    <w:p w14:paraId="6444B263" w14:textId="0E1BA3EE" w:rsidR="009B283B" w:rsidRDefault="000F0C7A">
      <w:pPr>
        <w:pStyle w:val="TOC1"/>
        <w:tabs>
          <w:tab w:val="left" w:pos="440"/>
        </w:tabs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4" w:history="1">
        <w:r w:rsidR="009B283B" w:rsidRPr="000F3A12">
          <w:rPr>
            <w:rStyle w:val="Hyperlink"/>
            <w:noProof/>
          </w:rPr>
          <w:t>8</w:t>
        </w:r>
        <w:r w:rsidR="009B283B">
          <w:rPr>
            <w:rFonts w:asciiTheme="minorHAnsi" w:eastAsiaTheme="minorEastAsia" w:hAnsiTheme="minorHAnsi"/>
            <w:noProof/>
            <w:color w:val="auto"/>
            <w:sz w:val="22"/>
            <w:lang w:eastAsia="en-NZ"/>
          </w:rPr>
          <w:tab/>
        </w:r>
        <w:r w:rsidR="009B283B" w:rsidRPr="000F3A12">
          <w:rPr>
            <w:rStyle w:val="Hyperlink"/>
            <w:noProof/>
          </w:rPr>
          <w:t>Conclusions and recommendations for future work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_Toc62738854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15</w:t>
        </w:r>
        <w:r w:rsidR="009B283B">
          <w:rPr>
            <w:noProof/>
            <w:webHidden/>
          </w:rPr>
          <w:fldChar w:fldCharType="end"/>
        </w:r>
      </w:hyperlink>
    </w:p>
    <w:p w14:paraId="3A7C7980" w14:textId="4EE9F406" w:rsidR="009B283B" w:rsidRDefault="000F0C7A">
      <w:pPr>
        <w:pStyle w:val="TOC1"/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5" w:history="1">
        <w:r w:rsidR="009B283B" w:rsidRPr="000F3A12">
          <w:rPr>
            <w:rStyle w:val="Hyperlink"/>
            <w:noProof/>
          </w:rPr>
          <w:t>Appendix A – Plans of existing site features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_Toc62738855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16</w:t>
        </w:r>
        <w:r w:rsidR="009B283B">
          <w:rPr>
            <w:noProof/>
            <w:webHidden/>
          </w:rPr>
          <w:fldChar w:fldCharType="end"/>
        </w:r>
      </w:hyperlink>
    </w:p>
    <w:p w14:paraId="544DEECD" w14:textId="3498160B" w:rsidR="009B283B" w:rsidRDefault="000F0C7A">
      <w:pPr>
        <w:pStyle w:val="TOC1"/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6" w:history="1">
        <w:r w:rsidR="009B283B" w:rsidRPr="000F3A12">
          <w:rPr>
            <w:rStyle w:val="Hyperlink"/>
            <w:noProof/>
          </w:rPr>
          <w:t>Appendix B – Proposed development plans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_Toc62738856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17</w:t>
        </w:r>
        <w:r w:rsidR="009B283B">
          <w:rPr>
            <w:noProof/>
            <w:webHidden/>
          </w:rPr>
          <w:fldChar w:fldCharType="end"/>
        </w:r>
      </w:hyperlink>
    </w:p>
    <w:p w14:paraId="4CCF1D5E" w14:textId="1552911B" w:rsidR="009B283B" w:rsidRDefault="000F0C7A">
      <w:pPr>
        <w:pStyle w:val="TOC1"/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7" w:history="1">
        <w:r w:rsidR="009B283B" w:rsidRPr="000F3A12">
          <w:rPr>
            <w:rStyle w:val="Hyperlink"/>
            <w:noProof/>
          </w:rPr>
          <w:t>Appendix C1 – Proposed stormwater management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_Toc62738857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18</w:t>
        </w:r>
        <w:r w:rsidR="009B283B">
          <w:rPr>
            <w:noProof/>
            <w:webHidden/>
          </w:rPr>
          <w:fldChar w:fldCharType="end"/>
        </w:r>
      </w:hyperlink>
    </w:p>
    <w:p w14:paraId="40A67265" w14:textId="74F75E15" w:rsidR="009B283B" w:rsidRDefault="000F0C7A">
      <w:pPr>
        <w:pStyle w:val="TOC1"/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8" w:history="1">
        <w:r w:rsidR="009B283B" w:rsidRPr="000F3A12">
          <w:rPr>
            <w:rStyle w:val="Hyperlink"/>
            <w:noProof/>
          </w:rPr>
          <w:t>Appendix C2 – Stormwater management selection process and assessment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_Toc62738858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19</w:t>
        </w:r>
        <w:r w:rsidR="009B283B">
          <w:rPr>
            <w:noProof/>
            <w:webHidden/>
          </w:rPr>
          <w:fldChar w:fldCharType="end"/>
        </w:r>
      </w:hyperlink>
    </w:p>
    <w:p w14:paraId="4C7F5EF6" w14:textId="62026946" w:rsidR="009B283B" w:rsidRDefault="000F0C7A">
      <w:pPr>
        <w:pStyle w:val="TOC1"/>
        <w:rPr>
          <w:rFonts w:asciiTheme="minorHAnsi" w:eastAsiaTheme="minorEastAsia" w:hAnsiTheme="minorHAnsi"/>
          <w:noProof/>
          <w:color w:val="auto"/>
          <w:sz w:val="22"/>
          <w:lang w:eastAsia="en-NZ"/>
        </w:rPr>
      </w:pPr>
      <w:hyperlink w:anchor="_Toc62738859" w:history="1">
        <w:r w:rsidR="009B283B" w:rsidRPr="000F3A12">
          <w:rPr>
            <w:rStyle w:val="Hyperlink"/>
            <w:noProof/>
          </w:rPr>
          <w:t>Appendix C3 – Draft operation and maintenance</w:t>
        </w:r>
        <w:r w:rsidR="009B283B">
          <w:rPr>
            <w:noProof/>
            <w:webHidden/>
          </w:rPr>
          <w:tab/>
        </w:r>
        <w:r w:rsidR="009B283B">
          <w:rPr>
            <w:noProof/>
            <w:webHidden/>
          </w:rPr>
          <w:fldChar w:fldCharType="begin"/>
        </w:r>
        <w:r w:rsidR="009B283B">
          <w:rPr>
            <w:noProof/>
            <w:webHidden/>
          </w:rPr>
          <w:instrText xml:space="preserve"> PAGEREF _Toc62738859 \h </w:instrText>
        </w:r>
        <w:r w:rsidR="009B283B">
          <w:rPr>
            <w:noProof/>
            <w:webHidden/>
          </w:rPr>
        </w:r>
        <w:r w:rsidR="009B283B">
          <w:rPr>
            <w:noProof/>
            <w:webHidden/>
          </w:rPr>
          <w:fldChar w:fldCharType="separate"/>
        </w:r>
        <w:r w:rsidR="009B283B">
          <w:rPr>
            <w:noProof/>
            <w:webHidden/>
          </w:rPr>
          <w:t>20</w:t>
        </w:r>
        <w:r w:rsidR="009B283B">
          <w:rPr>
            <w:noProof/>
            <w:webHidden/>
          </w:rPr>
          <w:fldChar w:fldCharType="end"/>
        </w:r>
      </w:hyperlink>
    </w:p>
    <w:p w14:paraId="48537D05" w14:textId="4D6AEE24" w:rsidR="00393272" w:rsidRPr="00A975A5" w:rsidRDefault="00A0768F">
      <w:r w:rsidRPr="00A975A5">
        <w:fldChar w:fldCharType="end"/>
      </w:r>
    </w:p>
    <w:p w14:paraId="45F008F3" w14:textId="77777777" w:rsidR="000A5DB8" w:rsidRPr="00A975A5" w:rsidRDefault="000A5DB8">
      <w:pPr>
        <w:sectPr w:rsidR="000A5DB8" w:rsidRPr="00A975A5" w:rsidSect="00AD6D0A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14:paraId="5B72D9EA" w14:textId="77777777" w:rsidR="003248EE" w:rsidRDefault="003248EE" w:rsidP="00F16A2C">
      <w:bookmarkStart w:id="3" w:name="Main"/>
      <w:r>
        <w:br w:type="page"/>
      </w:r>
    </w:p>
    <w:p w14:paraId="601EBCD9" w14:textId="15567D8F" w:rsidR="00393272" w:rsidRPr="00A975A5" w:rsidRDefault="007F2D81" w:rsidP="00C85CC0">
      <w:pPr>
        <w:pStyle w:val="Heading1NoNumber"/>
      </w:pPr>
      <w:bookmarkStart w:id="4" w:name="_Toc62738846"/>
      <w:r w:rsidRPr="00A975A5">
        <w:lastRenderedPageBreak/>
        <w:t>Executive summary</w:t>
      </w:r>
      <w:bookmarkEnd w:id="4"/>
    </w:p>
    <w:p w14:paraId="163FBEAE" w14:textId="6B79AD25" w:rsidR="007F2D81" w:rsidRDefault="004779D0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519413D2" w14:textId="77777777" w:rsidR="004779D0" w:rsidRPr="00482BC7" w:rsidRDefault="004779D0" w:rsidP="00EF35CF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/>
        </w:rPr>
      </w:pPr>
    </w:p>
    <w:p w14:paraId="325AC4FF" w14:textId="77777777" w:rsidR="00743EC3" w:rsidRDefault="004779D0" w:rsidP="00140FF5">
      <w:pPr>
        <w:pStyle w:val="BodyText"/>
      </w:pPr>
      <w:r w:rsidRPr="00140FF5">
        <w:t>[insert</w:t>
      </w:r>
      <w:r>
        <w:t xml:space="preserve"> Executive summary</w:t>
      </w:r>
      <w:r w:rsidRPr="00140FF5">
        <w:t xml:space="preserve"> text here]</w:t>
      </w:r>
    </w:p>
    <w:p w14:paraId="5973E8F2" w14:textId="77777777" w:rsidR="00743EC3" w:rsidRDefault="00743EC3" w:rsidP="00140FF5">
      <w:pPr>
        <w:pStyle w:val="BodyText"/>
      </w:pPr>
    </w:p>
    <w:p w14:paraId="612D0DBE" w14:textId="5F444765" w:rsidR="00482BC7" w:rsidRDefault="004779D0" w:rsidP="00140FF5">
      <w:pPr>
        <w:pStyle w:val="BodyText"/>
        <w:rPr>
          <w:color w:val="92D050"/>
        </w:rPr>
        <w:sectPr w:rsidR="00482BC7" w:rsidSect="00AD6D0A">
          <w:headerReference w:type="even" r:id="rId18"/>
          <w:headerReference w:type="default" r:id="rId19"/>
          <w:footerReference w:type="even" r:id="rId20"/>
          <w:headerReference w:type="first" r:id="rId21"/>
          <w:type w:val="continuous"/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  <w:r w:rsidRPr="00140FF5">
        <w:t xml:space="preserve"> </w:t>
      </w:r>
    </w:p>
    <w:p w14:paraId="187523C4" w14:textId="734A63FD" w:rsidR="00460D4D" w:rsidRPr="00A975A5" w:rsidRDefault="00636F1D" w:rsidP="007F3F64">
      <w:pPr>
        <w:pStyle w:val="Heading1"/>
        <w:numPr>
          <w:ilvl w:val="0"/>
          <w:numId w:val="58"/>
        </w:numPr>
      </w:pPr>
      <w:bookmarkStart w:id="5" w:name="_Toc62738847"/>
      <w:r w:rsidRPr="00482BC7">
        <w:lastRenderedPageBreak/>
        <w:t xml:space="preserve">Existing </w:t>
      </w:r>
      <w:r w:rsidR="00EE15FE">
        <w:t>s</w:t>
      </w:r>
      <w:r w:rsidRPr="00482BC7">
        <w:t xml:space="preserve">ite </w:t>
      </w:r>
      <w:r w:rsidR="00EE15FE">
        <w:t>a</w:t>
      </w:r>
      <w:r w:rsidRPr="00482BC7">
        <w:t>ppraisal</w:t>
      </w:r>
      <w:bookmarkEnd w:id="5"/>
    </w:p>
    <w:p w14:paraId="05BECE83" w14:textId="77777777" w:rsidR="004779D0" w:rsidRPr="00482BC7" w:rsidRDefault="004779D0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081DF985" w14:textId="300EACF4" w:rsidR="001C188D" w:rsidRPr="004227B7" w:rsidRDefault="001C188D" w:rsidP="001C1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14:paraId="00FA0F9A" w14:textId="77777777" w:rsidR="001C188D" w:rsidRPr="00A975A5" w:rsidRDefault="001C188D" w:rsidP="001C188D">
      <w:pPr>
        <w:pStyle w:val="Heading2"/>
      </w:pPr>
      <w:r w:rsidRPr="004227B7">
        <w:t xml:space="preserve">Summary of data sources </w:t>
      </w:r>
      <w:r w:rsidRPr="00A975A5">
        <w:t>and dates</w:t>
      </w:r>
    </w:p>
    <w:p w14:paraId="143547D6" w14:textId="78ADD895" w:rsidR="00636F1D" w:rsidRPr="001024C3" w:rsidRDefault="00636F1D" w:rsidP="00140FF5">
      <w:pPr>
        <w:pStyle w:val="BodyText"/>
      </w:pPr>
    </w:p>
    <w:tbl>
      <w:tblPr>
        <w:tblStyle w:val="Tier2"/>
        <w:tblW w:w="0" w:type="auto"/>
        <w:tblLook w:val="04A0" w:firstRow="1" w:lastRow="0" w:firstColumn="1" w:lastColumn="0" w:noHBand="0" w:noVBand="1"/>
      </w:tblPr>
      <w:tblGrid>
        <w:gridCol w:w="3544"/>
        <w:gridCol w:w="6094"/>
      </w:tblGrid>
      <w:tr w:rsidR="001C188D" w:rsidRPr="00A975A5" w14:paraId="57F5101D" w14:textId="77777777" w:rsidTr="00C82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5B119BC2" w14:textId="77777777" w:rsidR="001C188D" w:rsidRPr="00B44768" w:rsidRDefault="001C188D" w:rsidP="00C82D12">
            <w:r w:rsidRPr="00B44768">
              <w:t>Existing site appraisal item</w:t>
            </w:r>
          </w:p>
        </w:tc>
        <w:tc>
          <w:tcPr>
            <w:tcW w:w="6094" w:type="dxa"/>
          </w:tcPr>
          <w:p w14:paraId="4D913D9A" w14:textId="77777777" w:rsidR="001C188D" w:rsidRPr="00B44768" w:rsidRDefault="001C188D" w:rsidP="00C82D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44768">
              <w:t>Source and date of data used</w:t>
            </w:r>
          </w:p>
        </w:tc>
      </w:tr>
      <w:tr w:rsidR="001C188D" w:rsidRPr="00A975A5" w14:paraId="22114649" w14:textId="77777777" w:rsidTr="00C82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6F781A33" w14:textId="77777777" w:rsidR="001C188D" w:rsidRPr="001D64CA" w:rsidRDefault="001C188D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Topography</w:t>
            </w:r>
          </w:p>
        </w:tc>
        <w:tc>
          <w:tcPr>
            <w:tcW w:w="6094" w:type="dxa"/>
            <w:vAlign w:val="center"/>
          </w:tcPr>
          <w:p w14:paraId="534BE807" w14:textId="7FF16C6E" w:rsidR="001C188D" w:rsidRPr="001D64CA" w:rsidRDefault="001C188D" w:rsidP="000B7E8D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C188D" w:rsidRPr="00A975A5" w14:paraId="255D3CE3" w14:textId="77777777" w:rsidTr="00C8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0BC22E06" w14:textId="77777777" w:rsidR="001C188D" w:rsidRPr="001D64CA" w:rsidRDefault="006F7ACF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Geotechnical / soil c</w:t>
            </w:r>
            <w:r w:rsidR="001C188D"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onditions</w:t>
            </w:r>
          </w:p>
        </w:tc>
        <w:tc>
          <w:tcPr>
            <w:tcW w:w="6094" w:type="dxa"/>
          </w:tcPr>
          <w:p w14:paraId="49B0F96A" w14:textId="5F504C54" w:rsidR="006F7ACF" w:rsidRPr="001D64CA" w:rsidRDefault="006F7ACF" w:rsidP="000B7E8D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A62C82" w:rsidRPr="00A975A5" w14:paraId="23BDC1BA" w14:textId="77777777" w:rsidTr="00C82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04F5A117" w14:textId="77777777" w:rsidR="00A62C82" w:rsidRPr="001D64CA" w:rsidRDefault="00A62C82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Existing stormwater network</w:t>
            </w:r>
          </w:p>
        </w:tc>
        <w:tc>
          <w:tcPr>
            <w:tcW w:w="6094" w:type="dxa"/>
          </w:tcPr>
          <w:p w14:paraId="15E23FFE" w14:textId="40EAA118" w:rsidR="00A62C82" w:rsidRPr="001D64CA" w:rsidRDefault="00A62C82" w:rsidP="000B7E8D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F7ACF" w:rsidRPr="00A975A5" w14:paraId="7CFF4778" w14:textId="77777777" w:rsidTr="00C8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41BDB6DD" w14:textId="77777777" w:rsidR="006F7ACF" w:rsidRPr="001D64CA" w:rsidRDefault="006F7ACF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Existing hydrological features</w:t>
            </w:r>
          </w:p>
        </w:tc>
        <w:tc>
          <w:tcPr>
            <w:tcW w:w="6094" w:type="dxa"/>
          </w:tcPr>
          <w:p w14:paraId="77C28899" w14:textId="144226E6" w:rsidR="000B7E8D" w:rsidRPr="001D64CA" w:rsidRDefault="000B7E8D" w:rsidP="000B7E8D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9A59E1" w:rsidRPr="00A975A5" w14:paraId="6F5C613B" w14:textId="77777777" w:rsidTr="00C82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6865CA64" w14:textId="77777777" w:rsidR="009A59E1" w:rsidRPr="001D64CA" w:rsidRDefault="009A59E1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Stream, river, coastal erosion</w:t>
            </w:r>
          </w:p>
        </w:tc>
        <w:tc>
          <w:tcPr>
            <w:tcW w:w="6094" w:type="dxa"/>
          </w:tcPr>
          <w:p w14:paraId="5A32F135" w14:textId="11ADC506" w:rsidR="009A59E1" w:rsidRPr="001D64CA" w:rsidRDefault="009A59E1" w:rsidP="000B7E8D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F7ACF" w:rsidRPr="00A975A5" w14:paraId="1371A1E3" w14:textId="77777777" w:rsidTr="00C8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460B129D" w14:textId="77777777" w:rsidR="006F7ACF" w:rsidRPr="001D64CA" w:rsidRDefault="006F7ACF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Flooding and flowpaths</w:t>
            </w:r>
          </w:p>
        </w:tc>
        <w:tc>
          <w:tcPr>
            <w:tcW w:w="6094" w:type="dxa"/>
          </w:tcPr>
          <w:p w14:paraId="1FC9954E" w14:textId="3CC9D5F4" w:rsidR="009A59E1" w:rsidRPr="001D64CA" w:rsidRDefault="009A59E1" w:rsidP="000B7E8D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9A59E1" w:rsidRPr="00A975A5" w14:paraId="1E40E257" w14:textId="77777777" w:rsidTr="00C82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095C3F0F" w14:textId="77777777" w:rsidR="009A59E1" w:rsidRPr="001D64CA" w:rsidRDefault="009A59E1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Coastal Inundation</w:t>
            </w:r>
          </w:p>
        </w:tc>
        <w:tc>
          <w:tcPr>
            <w:tcW w:w="6094" w:type="dxa"/>
          </w:tcPr>
          <w:p w14:paraId="32EBE1C4" w14:textId="14CF4BAB" w:rsidR="009A59E1" w:rsidRPr="001D64CA" w:rsidRDefault="009A59E1" w:rsidP="000B7E8D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6F7ACF" w:rsidRPr="00A975A5" w14:paraId="0D7996C7" w14:textId="77777777" w:rsidTr="00C8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3A37D7AE" w14:textId="77777777" w:rsidR="006F7ACF" w:rsidRPr="001D64CA" w:rsidRDefault="006F7ACF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Ecological / environmental areas</w:t>
            </w:r>
          </w:p>
        </w:tc>
        <w:tc>
          <w:tcPr>
            <w:tcW w:w="6094" w:type="dxa"/>
          </w:tcPr>
          <w:p w14:paraId="399B14CC" w14:textId="2CF336E2" w:rsidR="009A59E1" w:rsidRPr="001D64CA" w:rsidRDefault="009A59E1" w:rsidP="000B7E8D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9A59E1" w:rsidRPr="00A975A5" w14:paraId="782C7C67" w14:textId="77777777" w:rsidTr="00C82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0C99FA68" w14:textId="77777777" w:rsidR="009A59E1" w:rsidRPr="001D64CA" w:rsidRDefault="009A59E1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Cultural and heritage sites</w:t>
            </w:r>
          </w:p>
        </w:tc>
        <w:tc>
          <w:tcPr>
            <w:tcW w:w="6094" w:type="dxa"/>
          </w:tcPr>
          <w:p w14:paraId="233D0D1B" w14:textId="7D867B2B" w:rsidR="009F6F42" w:rsidRPr="001D64CA" w:rsidRDefault="009F6F42" w:rsidP="000B7E8D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9A59E1" w:rsidRPr="00A975A5" w14:paraId="017C907C" w14:textId="77777777" w:rsidTr="00C8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5DAD7314" w14:textId="77777777" w:rsidR="009A59E1" w:rsidRPr="001D64CA" w:rsidRDefault="009A59E1" w:rsidP="00C82D1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Contaminated land</w:t>
            </w:r>
          </w:p>
        </w:tc>
        <w:tc>
          <w:tcPr>
            <w:tcW w:w="6094" w:type="dxa"/>
          </w:tcPr>
          <w:p w14:paraId="3297B80D" w14:textId="48041777" w:rsidR="009A59E1" w:rsidRPr="001D64CA" w:rsidRDefault="009A59E1" w:rsidP="000B7E8D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2BE9373E" w14:textId="53A7ABF3" w:rsidR="004C0920" w:rsidRPr="001024C3" w:rsidRDefault="004C0920" w:rsidP="00140FF5">
      <w:pPr>
        <w:pStyle w:val="BodyText"/>
      </w:pPr>
    </w:p>
    <w:p w14:paraId="2CF90793" w14:textId="77777777" w:rsidR="009A59E1" w:rsidRPr="00A975A5" w:rsidRDefault="008238D9" w:rsidP="006F776F">
      <w:pPr>
        <w:pStyle w:val="Heading2"/>
      </w:pPr>
      <w:r>
        <w:t>Location and general information</w:t>
      </w:r>
    </w:p>
    <w:p w14:paraId="1693AAC9" w14:textId="67304BAD" w:rsidR="004779D0" w:rsidRDefault="004779D0" w:rsidP="004C0920">
      <w:r w:rsidRPr="00C85F17">
        <w:t>[insert</w:t>
      </w:r>
      <w:r>
        <w:t xml:space="preserve"> location and general information description and figures </w:t>
      </w:r>
      <w:r w:rsidRPr="00C85F17">
        <w:t xml:space="preserve">here] </w:t>
      </w:r>
    </w:p>
    <w:tbl>
      <w:tblPr>
        <w:tblStyle w:val="Tier2"/>
        <w:tblW w:w="0" w:type="auto"/>
        <w:tblLook w:val="04A0" w:firstRow="1" w:lastRow="0" w:firstColumn="1" w:lastColumn="0" w:noHBand="0" w:noVBand="1"/>
      </w:tblPr>
      <w:tblGrid>
        <w:gridCol w:w="3544"/>
        <w:gridCol w:w="6094"/>
      </w:tblGrid>
      <w:tr w:rsidR="00465176" w:rsidRPr="00A975A5" w14:paraId="234C1044" w14:textId="77777777" w:rsidTr="00C82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5F451A5C" w14:textId="77777777" w:rsidR="00465176" w:rsidRPr="00A975A5" w:rsidRDefault="00465176" w:rsidP="00C82D12">
            <w:r w:rsidRPr="00A975A5">
              <w:t>Existing site element</w:t>
            </w:r>
          </w:p>
        </w:tc>
        <w:tc>
          <w:tcPr>
            <w:tcW w:w="6094" w:type="dxa"/>
          </w:tcPr>
          <w:p w14:paraId="79112F2F" w14:textId="77777777" w:rsidR="00465176" w:rsidRPr="00A975A5" w:rsidRDefault="00465176" w:rsidP="00C82D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65176" w:rsidRPr="00A975A5" w14:paraId="4E8A45A9" w14:textId="77777777" w:rsidTr="00C82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3818D3A6" w14:textId="77777777" w:rsidR="00465176" w:rsidRPr="00A975A5" w:rsidRDefault="00465176" w:rsidP="00C82D12">
            <w:pPr>
              <w:pStyle w:val="TableHeading"/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</w:pPr>
            <w:r w:rsidRPr="00A975A5"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  <w:t>Site address</w:t>
            </w:r>
          </w:p>
        </w:tc>
        <w:tc>
          <w:tcPr>
            <w:tcW w:w="6094" w:type="dxa"/>
            <w:vAlign w:val="center"/>
          </w:tcPr>
          <w:p w14:paraId="5E17B511" w14:textId="507FA861" w:rsidR="00465176" w:rsidRPr="00140FF5" w:rsidRDefault="00465176" w:rsidP="001024C3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65176" w:rsidRPr="00A975A5" w14:paraId="2E48DAE2" w14:textId="77777777" w:rsidTr="00C8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299F413B" w14:textId="77777777" w:rsidR="00465176" w:rsidRPr="00A975A5" w:rsidRDefault="00465176" w:rsidP="00C82D12">
            <w:pPr>
              <w:pStyle w:val="TableHeading"/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</w:pPr>
            <w:r w:rsidRPr="00A975A5"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  <w:t>Legal description</w:t>
            </w:r>
          </w:p>
        </w:tc>
        <w:tc>
          <w:tcPr>
            <w:tcW w:w="6094" w:type="dxa"/>
            <w:vAlign w:val="center"/>
          </w:tcPr>
          <w:p w14:paraId="6A93419C" w14:textId="0D381D18" w:rsidR="00465176" w:rsidRPr="00140FF5" w:rsidRDefault="00465176" w:rsidP="001024C3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65176" w:rsidRPr="00A975A5" w14:paraId="5CA7D140" w14:textId="77777777" w:rsidTr="00C82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3C01E871" w14:textId="77777777" w:rsidR="00465176" w:rsidRPr="00A975A5" w:rsidRDefault="00465176" w:rsidP="00C82D12">
            <w:pPr>
              <w:pStyle w:val="TableHeading"/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</w:pPr>
            <w:r w:rsidRPr="00A975A5"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  <w:t>Current Land Use</w:t>
            </w:r>
          </w:p>
        </w:tc>
        <w:tc>
          <w:tcPr>
            <w:tcW w:w="6094" w:type="dxa"/>
            <w:vAlign w:val="center"/>
          </w:tcPr>
          <w:p w14:paraId="7F5AE248" w14:textId="0DF3AC85" w:rsidR="00465176" w:rsidRPr="00140FF5" w:rsidRDefault="00465176" w:rsidP="001024C3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200A94" w:rsidRPr="00A975A5" w14:paraId="0EACADB2" w14:textId="77777777" w:rsidTr="00C82D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2D137013" w14:textId="77777777" w:rsidR="00200A94" w:rsidRPr="00A975A5" w:rsidRDefault="00200A94" w:rsidP="00C82D12">
            <w:pPr>
              <w:pStyle w:val="TableHeading"/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</w:pPr>
            <w:r w:rsidRPr="00A975A5"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  <w:t>Current building coverage</w:t>
            </w:r>
          </w:p>
        </w:tc>
        <w:tc>
          <w:tcPr>
            <w:tcW w:w="6094" w:type="dxa"/>
            <w:vAlign w:val="center"/>
          </w:tcPr>
          <w:p w14:paraId="5DBF4AFD" w14:textId="7EB509D5" w:rsidR="00200A94" w:rsidRPr="00140FF5" w:rsidRDefault="00200A94" w:rsidP="00EE6423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65176" w:rsidRPr="00A975A5" w14:paraId="1FC21BEA" w14:textId="77777777" w:rsidTr="00C82D1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1903AB7" w14:textId="77777777" w:rsidR="00465176" w:rsidRPr="00A975A5" w:rsidRDefault="00465176" w:rsidP="00C82D12">
            <w:pPr>
              <w:pStyle w:val="TableHeading"/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</w:pPr>
            <w:r w:rsidRPr="00A975A5">
              <w:rPr>
                <w:rFonts w:ascii="Arial" w:hAnsi="Arial"/>
                <w:iCs w:val="0"/>
                <w:caps w:val="0"/>
                <w:color w:val="212121"/>
                <w:sz w:val="24"/>
                <w:szCs w:val="22"/>
              </w:rPr>
              <w:t>Historical Land Use</w:t>
            </w:r>
          </w:p>
        </w:tc>
        <w:tc>
          <w:tcPr>
            <w:tcW w:w="6094" w:type="dxa"/>
            <w:vAlign w:val="center"/>
          </w:tcPr>
          <w:p w14:paraId="68910D8F" w14:textId="4907C276" w:rsidR="00465176" w:rsidRPr="00140FF5" w:rsidRDefault="00465176" w:rsidP="00EE6423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780409E4" w14:textId="77777777" w:rsidR="00465176" w:rsidRPr="00A975A5" w:rsidRDefault="00465176" w:rsidP="00465176">
      <w:pPr>
        <w:pStyle w:val="Heading2"/>
      </w:pPr>
      <w:r w:rsidRPr="00A975A5">
        <w:t>Topography</w:t>
      </w:r>
    </w:p>
    <w:p w14:paraId="06FF045A" w14:textId="06F99797" w:rsidR="004779D0" w:rsidRDefault="004779D0" w:rsidP="004779D0">
      <w:r w:rsidRPr="00C85F17">
        <w:t>[insert</w:t>
      </w:r>
      <w:r>
        <w:t xml:space="preserve"> topography description and figures </w:t>
      </w:r>
      <w:r w:rsidRPr="00C85F17">
        <w:t xml:space="preserve">here] </w:t>
      </w:r>
    </w:p>
    <w:p w14:paraId="2678C539" w14:textId="77777777" w:rsidR="00471514" w:rsidRPr="00A975A5" w:rsidRDefault="00471514" w:rsidP="00471514">
      <w:pPr>
        <w:pStyle w:val="Heading2"/>
      </w:pPr>
      <w:r w:rsidRPr="00A975A5">
        <w:lastRenderedPageBreak/>
        <w:t>Geotechnical</w:t>
      </w:r>
    </w:p>
    <w:p w14:paraId="2DF912A5" w14:textId="15E244DF" w:rsidR="005F22FA" w:rsidRPr="00140FF5" w:rsidRDefault="004779D0" w:rsidP="00471514">
      <w:r w:rsidRPr="00C85F17">
        <w:t>[insert</w:t>
      </w:r>
      <w:r>
        <w:t xml:space="preserve"> geotechnical description and figures </w:t>
      </w:r>
      <w:r w:rsidRPr="00C85F17">
        <w:t xml:space="preserve">here] </w:t>
      </w:r>
    </w:p>
    <w:p w14:paraId="7459D4E1" w14:textId="048CF01A" w:rsidR="00A62C82" w:rsidRDefault="00A62C82" w:rsidP="000B7E8D">
      <w:pPr>
        <w:pStyle w:val="Heading2"/>
      </w:pPr>
      <w:r>
        <w:t xml:space="preserve">Existing </w:t>
      </w:r>
      <w:r w:rsidR="00C2555E">
        <w:t xml:space="preserve">drainage features and </w:t>
      </w:r>
      <w:r>
        <w:t xml:space="preserve">stormwater </w:t>
      </w:r>
      <w:r w:rsidR="00C2555E">
        <w:t>infrastructure</w:t>
      </w:r>
    </w:p>
    <w:p w14:paraId="7147B039" w14:textId="23B273C0" w:rsidR="004779D0" w:rsidRPr="00C85F17" w:rsidRDefault="004779D0" w:rsidP="004779D0">
      <w:r w:rsidRPr="00C85F17">
        <w:t>[insert</w:t>
      </w:r>
      <w:r>
        <w:t xml:space="preserve"> stormwater drainage description and figures </w:t>
      </w:r>
      <w:r w:rsidRPr="00C85F17">
        <w:t xml:space="preserve">here] </w:t>
      </w:r>
    </w:p>
    <w:p w14:paraId="390C8340" w14:textId="156F251E" w:rsidR="0000322F" w:rsidRDefault="0000322F" w:rsidP="0000322F">
      <w:pPr>
        <w:pStyle w:val="Heading2"/>
      </w:pPr>
      <w:r w:rsidRPr="0000322F">
        <w:t xml:space="preserve">Receiving </w:t>
      </w:r>
      <w:r w:rsidR="00C2555E">
        <w:t>e</w:t>
      </w:r>
      <w:r w:rsidRPr="0000322F">
        <w:t>nvironment</w:t>
      </w:r>
    </w:p>
    <w:p w14:paraId="1F9D7977" w14:textId="35FE7C0A" w:rsidR="004779D0" w:rsidRPr="00C85F17" w:rsidRDefault="004779D0" w:rsidP="004779D0">
      <w:r w:rsidRPr="00C85F17">
        <w:t>[insert</w:t>
      </w:r>
      <w:r>
        <w:t xml:space="preserve"> receiving environment description and figures </w:t>
      </w:r>
      <w:r w:rsidRPr="00C85F17">
        <w:t xml:space="preserve">here] </w:t>
      </w:r>
    </w:p>
    <w:p w14:paraId="24E01E66" w14:textId="22DA937C" w:rsidR="005F22FA" w:rsidRPr="00482BC7" w:rsidRDefault="005F22FA" w:rsidP="005F22FA">
      <w:pPr>
        <w:pStyle w:val="Heading2"/>
      </w:pPr>
      <w:r w:rsidRPr="00482BC7">
        <w:t xml:space="preserve">Existing </w:t>
      </w:r>
      <w:r w:rsidR="00C2555E">
        <w:t>h</w:t>
      </w:r>
      <w:r w:rsidRPr="00482BC7">
        <w:t>ydrolog</w:t>
      </w:r>
      <w:r w:rsidR="006328EE">
        <w:t>ical</w:t>
      </w:r>
      <w:r w:rsidRPr="00482BC7">
        <w:t xml:space="preserve"> </w:t>
      </w:r>
      <w:r w:rsidR="00C2555E">
        <w:t>f</w:t>
      </w:r>
      <w:r w:rsidRPr="00482BC7">
        <w:t>eatures</w:t>
      </w:r>
    </w:p>
    <w:p w14:paraId="3B41F137" w14:textId="6D3659E0" w:rsidR="004779D0" w:rsidRPr="00C85F17" w:rsidRDefault="004779D0" w:rsidP="004779D0">
      <w:r w:rsidRPr="00C85F17">
        <w:t>[insert</w:t>
      </w:r>
      <w:r>
        <w:t xml:space="preserve"> hydrological features description and figures </w:t>
      </w:r>
      <w:r w:rsidRPr="00C85F17">
        <w:t xml:space="preserve">here] </w:t>
      </w:r>
    </w:p>
    <w:p w14:paraId="6380C770" w14:textId="04694CD0" w:rsidR="00FE666F" w:rsidRPr="00883137" w:rsidRDefault="00FE666F" w:rsidP="00FE666F">
      <w:pPr>
        <w:pStyle w:val="Heading2"/>
      </w:pPr>
      <w:r w:rsidRPr="00883137">
        <w:t xml:space="preserve">Flooding and </w:t>
      </w:r>
      <w:r w:rsidR="00C2555E">
        <w:t>f</w:t>
      </w:r>
      <w:r w:rsidRPr="00883137">
        <w:t>lowpaths</w:t>
      </w:r>
    </w:p>
    <w:p w14:paraId="66E90285" w14:textId="0F721B92" w:rsidR="004779D0" w:rsidRPr="00C85F17" w:rsidRDefault="004779D0" w:rsidP="004779D0">
      <w:r w:rsidRPr="00C85F17">
        <w:t>[insert</w:t>
      </w:r>
      <w:r>
        <w:t xml:space="preserve"> flooding and flowpath description and figures </w:t>
      </w:r>
      <w:r w:rsidRPr="00C85F17">
        <w:t xml:space="preserve">here] </w:t>
      </w:r>
    </w:p>
    <w:p w14:paraId="7E4C974D" w14:textId="6265BCE2" w:rsidR="006F00DA" w:rsidRPr="00A975A5" w:rsidRDefault="006F00DA" w:rsidP="006F00DA">
      <w:pPr>
        <w:pStyle w:val="Heading2"/>
      </w:pPr>
      <w:r w:rsidRPr="00A975A5">
        <w:t xml:space="preserve">Coastal </w:t>
      </w:r>
      <w:r w:rsidR="00C2555E">
        <w:t>i</w:t>
      </w:r>
      <w:r w:rsidRPr="00A975A5">
        <w:t>nundation</w:t>
      </w:r>
    </w:p>
    <w:p w14:paraId="08C9E6F5" w14:textId="4315D166" w:rsidR="004779D0" w:rsidRPr="00C85F17" w:rsidRDefault="004779D0" w:rsidP="004779D0">
      <w:r w:rsidRPr="00C85F17">
        <w:t>[insert</w:t>
      </w:r>
      <w:r>
        <w:t xml:space="preserve"> coastal inundation description and figures </w:t>
      </w:r>
      <w:r w:rsidRPr="00C85F17">
        <w:t xml:space="preserve">here] </w:t>
      </w:r>
    </w:p>
    <w:p w14:paraId="25E4CE7D" w14:textId="58F9B3FA" w:rsidR="00DE5309" w:rsidRPr="00B44768" w:rsidRDefault="00823AAE" w:rsidP="00FA3F4F">
      <w:pPr>
        <w:pStyle w:val="Heading2"/>
      </w:pPr>
      <w:r>
        <w:t xml:space="preserve">  </w:t>
      </w:r>
      <w:r w:rsidR="000C4EAA">
        <w:t xml:space="preserve">Biodiversity </w:t>
      </w:r>
    </w:p>
    <w:p w14:paraId="64FDF55C" w14:textId="231F891D" w:rsidR="004779D0" w:rsidRPr="00C85F17" w:rsidRDefault="004779D0" w:rsidP="004779D0">
      <w:r w:rsidRPr="00C85F17">
        <w:t>[insert</w:t>
      </w:r>
      <w:r>
        <w:t xml:space="preserve"> biodiversity description and figures </w:t>
      </w:r>
      <w:r w:rsidRPr="00C85F17">
        <w:t xml:space="preserve">here] </w:t>
      </w:r>
    </w:p>
    <w:p w14:paraId="5D9B5526" w14:textId="4F6094B3" w:rsidR="003F1CDE" w:rsidRPr="004227B7" w:rsidRDefault="00823AAE" w:rsidP="004B7F53">
      <w:pPr>
        <w:pStyle w:val="Heading2"/>
      </w:pPr>
      <w:r>
        <w:t xml:space="preserve">  </w:t>
      </w:r>
      <w:r w:rsidR="004B7F53" w:rsidRPr="004227B7">
        <w:t>Cultural and heritage sites</w:t>
      </w:r>
    </w:p>
    <w:p w14:paraId="2C6F9A60" w14:textId="3209323B" w:rsidR="004779D0" w:rsidRPr="00C85F17" w:rsidRDefault="004779D0" w:rsidP="004779D0">
      <w:r w:rsidRPr="00C85F17">
        <w:t>[insert</w:t>
      </w:r>
      <w:r>
        <w:t xml:space="preserve"> cultural and </w:t>
      </w:r>
      <w:r w:rsidR="001D64CA">
        <w:t>heritage</w:t>
      </w:r>
      <w:r>
        <w:t xml:space="preserve"> description and figures </w:t>
      </w:r>
      <w:r w:rsidRPr="00C85F17">
        <w:t xml:space="preserve">here] </w:t>
      </w:r>
    </w:p>
    <w:p w14:paraId="27EC6178" w14:textId="38450BC3" w:rsidR="004B7F53" w:rsidRPr="00482BC7" w:rsidRDefault="00823AAE" w:rsidP="0090706E">
      <w:pPr>
        <w:pStyle w:val="Heading2"/>
      </w:pPr>
      <w:r>
        <w:t xml:space="preserve">  </w:t>
      </w:r>
      <w:r w:rsidR="0090706E" w:rsidRPr="00482BC7">
        <w:t xml:space="preserve">Contaminated </w:t>
      </w:r>
      <w:r w:rsidR="00C2555E">
        <w:t>l</w:t>
      </w:r>
      <w:r w:rsidR="0090706E" w:rsidRPr="00482BC7">
        <w:t>and</w:t>
      </w:r>
    </w:p>
    <w:p w14:paraId="03531A0A" w14:textId="43B67C81" w:rsidR="00B8330C" w:rsidRPr="00C85F17" w:rsidRDefault="00B8330C" w:rsidP="00B8330C">
      <w:r w:rsidRPr="00C85F17">
        <w:t>[insert</w:t>
      </w:r>
      <w:r>
        <w:t xml:space="preserve"> contaminated land description and figures </w:t>
      </w:r>
      <w:r w:rsidRPr="00C85F17">
        <w:t xml:space="preserve">here] </w:t>
      </w:r>
    </w:p>
    <w:p w14:paraId="745DD362" w14:textId="77777777" w:rsidR="007A0E22" w:rsidRPr="00D369B9" w:rsidRDefault="007A0E22" w:rsidP="007A0E22"/>
    <w:p w14:paraId="4E835BC0" w14:textId="77777777" w:rsidR="007A0E22" w:rsidRPr="00883137" w:rsidRDefault="007A0E22" w:rsidP="00140FF5">
      <w:pPr>
        <w:pStyle w:val="BodyText"/>
      </w:pPr>
    </w:p>
    <w:p w14:paraId="2063A60D" w14:textId="77777777" w:rsidR="006F00DA" w:rsidRPr="00A975A5" w:rsidRDefault="006F00DA" w:rsidP="00140FF5">
      <w:pPr>
        <w:pStyle w:val="BodyText"/>
        <w:sectPr w:rsidR="006F00DA" w:rsidRPr="00A975A5" w:rsidSect="00482BC7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14:paraId="29E5F746" w14:textId="77777777" w:rsidR="00482BC7" w:rsidRPr="00883137" w:rsidRDefault="00482BC7" w:rsidP="00883137">
      <w:pPr>
        <w:pStyle w:val="Heading1"/>
        <w:rPr>
          <w:rStyle w:val="Heading1Char"/>
          <w:b/>
          <w:bCs/>
        </w:rPr>
      </w:pPr>
      <w:bookmarkStart w:id="6" w:name="_Toc62738848"/>
      <w:r w:rsidRPr="00883137">
        <w:rPr>
          <w:rStyle w:val="Heading1Char"/>
          <w:b/>
          <w:bCs/>
        </w:rPr>
        <w:lastRenderedPageBreak/>
        <w:t>Development summary and planning context</w:t>
      </w:r>
      <w:bookmarkEnd w:id="6"/>
    </w:p>
    <w:p w14:paraId="433A0927" w14:textId="77777777" w:rsidR="00B8330C" w:rsidRPr="00482BC7" w:rsidRDefault="00B8330C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5AFEE56F" w14:textId="77777777" w:rsidR="00482BC7" w:rsidRPr="00B44768" w:rsidRDefault="00482BC7" w:rsidP="00482BC7">
      <w:pPr>
        <w:pStyle w:val="Heading2"/>
      </w:pPr>
      <w:r w:rsidRPr="00E23901">
        <w:t xml:space="preserve">Regulatory </w:t>
      </w:r>
      <w:r w:rsidRPr="00A975A5">
        <w:t>and design requirements</w:t>
      </w:r>
    </w:p>
    <w:p w14:paraId="7C8B2AA7" w14:textId="3C8B89AC" w:rsidR="001404F8" w:rsidRPr="00C85F17" w:rsidRDefault="001404F8" w:rsidP="001404F8">
      <w:r w:rsidRPr="00C85F17">
        <w:t>[insert</w:t>
      </w:r>
      <w:r>
        <w:t xml:space="preserve"> regulatory requirements </w:t>
      </w:r>
      <w:r w:rsidRPr="00C85F17">
        <w:t xml:space="preserve">here] </w:t>
      </w:r>
    </w:p>
    <w:p w14:paraId="692C0750" w14:textId="016F1528" w:rsidR="00482BC7" w:rsidRPr="00EE6423" w:rsidRDefault="00482BC7" w:rsidP="00482BC7">
      <w:pPr>
        <w:rPr>
          <w:color w:val="2F5496" w:themeColor="accent5" w:themeShade="BF"/>
        </w:rPr>
      </w:pPr>
    </w:p>
    <w:tbl>
      <w:tblPr>
        <w:tblStyle w:val="Tier2"/>
        <w:tblW w:w="0" w:type="auto"/>
        <w:tblLook w:val="04A0" w:firstRow="1" w:lastRow="0" w:firstColumn="1" w:lastColumn="0" w:noHBand="0" w:noVBand="1"/>
      </w:tblPr>
      <w:tblGrid>
        <w:gridCol w:w="3544"/>
        <w:gridCol w:w="6094"/>
      </w:tblGrid>
      <w:tr w:rsidR="00482BC7" w:rsidRPr="00E23901" w14:paraId="5EB5546D" w14:textId="77777777" w:rsidTr="00A62C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592177B4" w14:textId="77777777" w:rsidR="00482BC7" w:rsidRPr="004227B7" w:rsidRDefault="00482BC7" w:rsidP="00A62C82">
            <w:r w:rsidRPr="004227B7">
              <w:t>Requirement</w:t>
            </w:r>
          </w:p>
        </w:tc>
        <w:tc>
          <w:tcPr>
            <w:tcW w:w="6094" w:type="dxa"/>
          </w:tcPr>
          <w:p w14:paraId="73FA26F4" w14:textId="77777777" w:rsidR="00482BC7" w:rsidRPr="004227B7" w:rsidRDefault="00482BC7" w:rsidP="00A62C8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227B7">
              <w:t>Relevant regulatory / design to follow</w:t>
            </w:r>
          </w:p>
        </w:tc>
      </w:tr>
      <w:tr w:rsidR="00482BC7" w:rsidRPr="00E23901" w14:paraId="5940747E" w14:textId="77777777" w:rsidTr="00A62C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6D74C81D" w14:textId="77777777" w:rsidR="00482BC7" w:rsidRPr="001D64CA" w:rsidRDefault="00482BC7" w:rsidP="00A62C8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Unitary Plan – SMAF hydrology mitigation</w:t>
            </w:r>
          </w:p>
        </w:tc>
        <w:tc>
          <w:tcPr>
            <w:tcW w:w="6094" w:type="dxa"/>
            <w:vAlign w:val="center"/>
          </w:tcPr>
          <w:p w14:paraId="636949C8" w14:textId="0A4E288D" w:rsidR="00482BC7" w:rsidRPr="001D64CA" w:rsidRDefault="00482BC7" w:rsidP="00A62C82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82BC7" w:rsidRPr="00E23901" w14:paraId="638C3F7F" w14:textId="77777777" w:rsidTr="00A62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8C1E2C3" w14:textId="77777777" w:rsidR="00482BC7" w:rsidRPr="001D64CA" w:rsidRDefault="00482BC7" w:rsidP="00A62C8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High Contaminant Generating Areas</w:t>
            </w:r>
          </w:p>
        </w:tc>
        <w:tc>
          <w:tcPr>
            <w:tcW w:w="6094" w:type="dxa"/>
          </w:tcPr>
          <w:p w14:paraId="68175E5F" w14:textId="322ED7E6" w:rsidR="00482BC7" w:rsidRPr="001D64CA" w:rsidRDefault="00482BC7" w:rsidP="00140FF5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82BC7" w:rsidRPr="00E23901" w14:paraId="19B79386" w14:textId="77777777" w:rsidTr="00A62C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66CD4F0" w14:textId="77777777" w:rsidR="00482BC7" w:rsidRPr="001D64CA" w:rsidRDefault="00482BC7" w:rsidP="00A62C8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Natural Hazards</w:t>
            </w:r>
          </w:p>
        </w:tc>
        <w:tc>
          <w:tcPr>
            <w:tcW w:w="6094" w:type="dxa"/>
          </w:tcPr>
          <w:p w14:paraId="4274E665" w14:textId="2D9087C4" w:rsidR="00482BC7" w:rsidRPr="001D64CA" w:rsidRDefault="00482BC7" w:rsidP="00A62C82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82BC7" w:rsidRPr="00E23901" w14:paraId="6B36D5FE" w14:textId="77777777" w:rsidTr="00A62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32A3458F" w14:textId="77777777" w:rsidR="00482BC7" w:rsidRPr="001D64CA" w:rsidRDefault="00482BC7" w:rsidP="00A62C8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Auckland Unitary Plan Precinct</w:t>
            </w:r>
          </w:p>
        </w:tc>
        <w:tc>
          <w:tcPr>
            <w:tcW w:w="6094" w:type="dxa"/>
          </w:tcPr>
          <w:p w14:paraId="680D8F14" w14:textId="14008E39" w:rsidR="00482BC7" w:rsidRPr="001D64CA" w:rsidRDefault="00482BC7" w:rsidP="00A62C82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82BC7" w:rsidRPr="00E23901" w14:paraId="22135A2D" w14:textId="77777777" w:rsidTr="00A62C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31BC6869" w14:textId="77777777" w:rsidR="00482BC7" w:rsidRPr="001D64CA" w:rsidRDefault="00482BC7" w:rsidP="00A62C8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Existing Catchment Management Plan</w:t>
            </w:r>
          </w:p>
        </w:tc>
        <w:tc>
          <w:tcPr>
            <w:tcW w:w="6094" w:type="dxa"/>
          </w:tcPr>
          <w:p w14:paraId="3C0189E1" w14:textId="497A8AB8" w:rsidR="00482BC7" w:rsidRPr="001D64CA" w:rsidRDefault="00482BC7" w:rsidP="00A62C82">
            <w:pPr>
              <w:pStyle w:val="TableBulle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482BC7" w:rsidRPr="00E23901" w14:paraId="1C9C5788" w14:textId="77777777" w:rsidTr="00A62C8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5B77373A" w14:textId="77777777" w:rsidR="00482BC7" w:rsidRPr="001D64CA" w:rsidRDefault="00482BC7" w:rsidP="00A62C82">
            <w:pPr>
              <w:pStyle w:val="TableHeading"/>
              <w:rPr>
                <w:rFonts w:ascii="Arial" w:hAnsi="Arial"/>
                <w:iCs w:val="0"/>
                <w:caps w:val="0"/>
                <w:sz w:val="24"/>
                <w:szCs w:val="22"/>
              </w:rPr>
            </w:pPr>
            <w:r w:rsidRPr="001D64CA">
              <w:rPr>
                <w:rFonts w:ascii="Arial" w:hAnsi="Arial"/>
                <w:iCs w:val="0"/>
                <w:caps w:val="0"/>
                <w:sz w:val="24"/>
                <w:szCs w:val="22"/>
              </w:rPr>
              <w:t>Auckland Council Regionwide Network Discharge Consent</w:t>
            </w:r>
          </w:p>
        </w:tc>
        <w:tc>
          <w:tcPr>
            <w:tcW w:w="6094" w:type="dxa"/>
          </w:tcPr>
          <w:p w14:paraId="749BEB3C" w14:textId="1E541ECD" w:rsidR="006F4AF0" w:rsidRPr="001D64CA" w:rsidRDefault="006F4AF0" w:rsidP="00A62C82">
            <w:pPr>
              <w:pStyle w:val="TableBulle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07446576" w14:textId="77777777" w:rsidR="003843E5" w:rsidRDefault="003843E5" w:rsidP="00BD791E">
      <w:pPr>
        <w:sectPr w:rsidR="003843E5" w:rsidSect="006F00DA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14:paraId="3666249B" w14:textId="5C24855F" w:rsidR="00BD791E" w:rsidRDefault="003843E5" w:rsidP="003843E5">
      <w:pPr>
        <w:pStyle w:val="Heading1"/>
      </w:pPr>
      <w:bookmarkStart w:id="7" w:name="_Toc62738849"/>
      <w:r>
        <w:lastRenderedPageBreak/>
        <w:t>Mana whenua</w:t>
      </w:r>
      <w:r w:rsidR="009B283B">
        <w:t>:</w:t>
      </w:r>
      <w:r>
        <w:t xml:space="preserve"> </w:t>
      </w:r>
      <w:proofErr w:type="spellStart"/>
      <w:r w:rsidR="009B283B">
        <w:t>Te</w:t>
      </w:r>
      <w:proofErr w:type="spellEnd"/>
      <w:r w:rsidR="009B283B">
        <w:t xml:space="preserve"> </w:t>
      </w:r>
      <w:proofErr w:type="spellStart"/>
      <w:r w:rsidR="009B283B">
        <w:t>ao</w:t>
      </w:r>
      <w:proofErr w:type="spellEnd"/>
      <w:r w:rsidR="009B283B">
        <w:t xml:space="preserve"> Māori and m</w:t>
      </w:r>
      <w:r w:rsidR="009B283B">
        <w:rPr>
          <w:lang w:val="mi-NZ"/>
        </w:rPr>
        <w:t>ā</w:t>
      </w:r>
      <w:proofErr w:type="spellStart"/>
      <w:r w:rsidR="009B283B">
        <w:t>tauranga</w:t>
      </w:r>
      <w:bookmarkEnd w:id="7"/>
      <w:proofErr w:type="spellEnd"/>
    </w:p>
    <w:p w14:paraId="550ED2D0" w14:textId="77777777" w:rsidR="001404F8" w:rsidRPr="00482BC7" w:rsidRDefault="001404F8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36E3C31A" w14:textId="033A735A" w:rsidR="00355C80" w:rsidRDefault="004B1F36" w:rsidP="00355C80">
      <w:pPr>
        <w:pStyle w:val="Heading2"/>
      </w:pPr>
      <w:r>
        <w:t xml:space="preserve">Identification and incorporation of </w:t>
      </w:r>
      <w:r w:rsidR="00355C80">
        <w:t>mana whenua values</w:t>
      </w:r>
    </w:p>
    <w:p w14:paraId="38FE058A" w14:textId="25D8DF52" w:rsidR="001404F8" w:rsidRDefault="001404F8" w:rsidP="001404F8">
      <w:r w:rsidRPr="00C85F17">
        <w:t>[insert</w:t>
      </w:r>
      <w:r>
        <w:t xml:space="preserve"> mana whenua discussion </w:t>
      </w:r>
      <w:r w:rsidRPr="00C85F17">
        <w:t xml:space="preserve">here] </w:t>
      </w:r>
    </w:p>
    <w:p w14:paraId="0BFC171F" w14:textId="77777777" w:rsidR="001D64CA" w:rsidRPr="00C85F17" w:rsidRDefault="001D64CA" w:rsidP="001404F8"/>
    <w:p w14:paraId="2E341F99" w14:textId="410FD40C" w:rsidR="003843E5" w:rsidRPr="003843E5" w:rsidRDefault="003843E5" w:rsidP="003843E5">
      <w:pPr>
        <w:sectPr w:rsidR="003843E5" w:rsidRPr="003843E5" w:rsidSect="006F00DA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14:paraId="20AD0195" w14:textId="428A7EB5" w:rsidR="00BD791E" w:rsidRPr="00A975A5" w:rsidRDefault="00BD791E" w:rsidP="00BD791E">
      <w:pPr>
        <w:pStyle w:val="Heading1"/>
      </w:pPr>
      <w:bookmarkStart w:id="8" w:name="_Toc62738850"/>
      <w:r w:rsidRPr="00A975A5">
        <w:lastRenderedPageBreak/>
        <w:t>Stakeholder engagement and consultation</w:t>
      </w:r>
      <w:bookmarkEnd w:id="8"/>
    </w:p>
    <w:p w14:paraId="3C82E87F" w14:textId="77777777" w:rsidR="001404F8" w:rsidRPr="00482BC7" w:rsidRDefault="001404F8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tbl>
      <w:tblPr>
        <w:tblStyle w:val="Tier2"/>
        <w:tblW w:w="14459" w:type="dxa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6"/>
        <w:gridCol w:w="3096"/>
        <w:gridCol w:w="3401"/>
        <w:gridCol w:w="5106"/>
      </w:tblGrid>
      <w:tr w:rsidR="000434E0" w:rsidRPr="00A975A5" w14:paraId="6E5EE701" w14:textId="77777777" w:rsidTr="001D64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</w:tcPr>
          <w:p w14:paraId="29AB9810" w14:textId="77777777" w:rsidR="000434E0" w:rsidRPr="00B44768" w:rsidRDefault="000434E0" w:rsidP="003C4A71">
            <w:r>
              <w:t xml:space="preserve">Stakeholders </w:t>
            </w:r>
          </w:p>
        </w:tc>
        <w:tc>
          <w:tcPr>
            <w:tcW w:w="3096" w:type="dxa"/>
          </w:tcPr>
          <w:p w14:paraId="36F570AF" w14:textId="77777777" w:rsidR="000434E0" w:rsidRPr="004227B7" w:rsidRDefault="000434E0" w:rsidP="003C4A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227B7">
              <w:t xml:space="preserve">What is the reason </w:t>
            </w:r>
            <w:r>
              <w:t>for</w:t>
            </w:r>
            <w:r w:rsidRPr="004227B7">
              <w:t xml:space="preserve"> interest?</w:t>
            </w:r>
          </w:p>
        </w:tc>
        <w:tc>
          <w:tcPr>
            <w:tcW w:w="3401" w:type="dxa"/>
          </w:tcPr>
          <w:p w14:paraId="00F0BF5F" w14:textId="77777777" w:rsidR="000434E0" w:rsidRPr="004227B7" w:rsidRDefault="000434E0" w:rsidP="003C4A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4227B7">
              <w:t>What engagement has been completed</w:t>
            </w:r>
            <w:r>
              <w:t>?</w:t>
            </w:r>
          </w:p>
        </w:tc>
        <w:tc>
          <w:tcPr>
            <w:tcW w:w="5106" w:type="dxa"/>
          </w:tcPr>
          <w:p w14:paraId="2EEA522A" w14:textId="77777777" w:rsidR="000434E0" w:rsidRPr="00D369B9" w:rsidRDefault="000434E0" w:rsidP="003C4A7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582070">
              <w:t>Feedback and response</w:t>
            </w:r>
          </w:p>
        </w:tc>
      </w:tr>
      <w:tr w:rsidR="001D64CA" w:rsidRPr="001D64CA" w14:paraId="2D691CC5" w14:textId="77777777" w:rsidTr="001D64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</w:tcPr>
          <w:p w14:paraId="52F79359" w14:textId="138EF3CD" w:rsidR="001D64CA" w:rsidRPr="001D64CA" w:rsidRDefault="001D64CA" w:rsidP="00BD791E">
            <w:pPr>
              <w:rPr>
                <w:color w:val="auto"/>
              </w:rPr>
            </w:pPr>
          </w:p>
        </w:tc>
        <w:tc>
          <w:tcPr>
            <w:tcW w:w="3096" w:type="dxa"/>
          </w:tcPr>
          <w:p w14:paraId="6E053726" w14:textId="57A4078B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401" w:type="dxa"/>
          </w:tcPr>
          <w:p w14:paraId="783CA268" w14:textId="193DDCFC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01" w:type="dxa"/>
          </w:tcPr>
          <w:p w14:paraId="3AF3935D" w14:textId="77777777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D64CA" w:rsidRPr="001D64CA" w14:paraId="465889E9" w14:textId="77777777" w:rsidTr="001D64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</w:tcPr>
          <w:p w14:paraId="34817E12" w14:textId="75536C76" w:rsidR="001D64CA" w:rsidRPr="001D64CA" w:rsidRDefault="001D64CA" w:rsidP="00BD791E">
            <w:pPr>
              <w:rPr>
                <w:color w:val="auto"/>
              </w:rPr>
            </w:pPr>
          </w:p>
        </w:tc>
        <w:tc>
          <w:tcPr>
            <w:tcW w:w="3096" w:type="dxa"/>
          </w:tcPr>
          <w:p w14:paraId="66CE3D79" w14:textId="1C74DE8F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401" w:type="dxa"/>
          </w:tcPr>
          <w:p w14:paraId="0D46708B" w14:textId="4BAC5444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01" w:type="dxa"/>
          </w:tcPr>
          <w:p w14:paraId="6D3FDEF0" w14:textId="77777777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D64CA" w:rsidRPr="001D64CA" w14:paraId="6CF012E7" w14:textId="77777777" w:rsidTr="001D64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</w:tcPr>
          <w:p w14:paraId="4DAF78B3" w14:textId="2EAFF7C6" w:rsidR="001D64CA" w:rsidRPr="001D64CA" w:rsidRDefault="001D64CA" w:rsidP="00BD791E">
            <w:pPr>
              <w:rPr>
                <w:color w:val="auto"/>
              </w:rPr>
            </w:pPr>
          </w:p>
        </w:tc>
        <w:tc>
          <w:tcPr>
            <w:tcW w:w="3096" w:type="dxa"/>
          </w:tcPr>
          <w:p w14:paraId="5FB648B0" w14:textId="2FC1274B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401" w:type="dxa"/>
          </w:tcPr>
          <w:p w14:paraId="3C719D9A" w14:textId="37D835BA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01" w:type="dxa"/>
          </w:tcPr>
          <w:p w14:paraId="46A2C1C2" w14:textId="77777777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D64CA" w:rsidRPr="001D64CA" w14:paraId="16A3EC06" w14:textId="77777777" w:rsidTr="001D64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</w:tcPr>
          <w:p w14:paraId="5112298B" w14:textId="7C91E281" w:rsidR="001D64CA" w:rsidRPr="001D64CA" w:rsidRDefault="001D64CA" w:rsidP="00BD791E">
            <w:pPr>
              <w:rPr>
                <w:color w:val="auto"/>
              </w:rPr>
            </w:pPr>
          </w:p>
        </w:tc>
        <w:tc>
          <w:tcPr>
            <w:tcW w:w="3096" w:type="dxa"/>
          </w:tcPr>
          <w:p w14:paraId="40D09CA0" w14:textId="03AB6913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401" w:type="dxa"/>
          </w:tcPr>
          <w:p w14:paraId="3BA403D7" w14:textId="051F16D8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01" w:type="dxa"/>
          </w:tcPr>
          <w:p w14:paraId="518C83AA" w14:textId="77777777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D64CA" w:rsidRPr="001D64CA" w14:paraId="2A71787F" w14:textId="77777777" w:rsidTr="001D64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</w:tcPr>
          <w:p w14:paraId="29A25ECC" w14:textId="14BC089B" w:rsidR="001D64CA" w:rsidRPr="001D64CA" w:rsidRDefault="001D64CA" w:rsidP="00BD791E">
            <w:pPr>
              <w:rPr>
                <w:color w:val="auto"/>
              </w:rPr>
            </w:pPr>
          </w:p>
        </w:tc>
        <w:tc>
          <w:tcPr>
            <w:tcW w:w="3096" w:type="dxa"/>
          </w:tcPr>
          <w:p w14:paraId="551B8FED" w14:textId="3C82D337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401" w:type="dxa"/>
          </w:tcPr>
          <w:p w14:paraId="051A609F" w14:textId="1548F7CC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01" w:type="dxa"/>
          </w:tcPr>
          <w:p w14:paraId="00788420" w14:textId="77777777" w:rsidR="001D64CA" w:rsidRPr="001D64CA" w:rsidRDefault="001D64CA" w:rsidP="00BD79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D64CA" w:rsidRPr="001D64CA" w14:paraId="17CDD0D4" w14:textId="77777777" w:rsidTr="001D64C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</w:tcPr>
          <w:p w14:paraId="5E2874CE" w14:textId="2B570370" w:rsidR="001D64CA" w:rsidRPr="001D64CA" w:rsidRDefault="001D64CA" w:rsidP="00BD791E">
            <w:pPr>
              <w:rPr>
                <w:color w:val="auto"/>
              </w:rPr>
            </w:pPr>
          </w:p>
        </w:tc>
        <w:tc>
          <w:tcPr>
            <w:tcW w:w="3096" w:type="dxa"/>
          </w:tcPr>
          <w:p w14:paraId="5115F1EB" w14:textId="442B9E41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401" w:type="dxa"/>
          </w:tcPr>
          <w:p w14:paraId="48F93DA5" w14:textId="66BC52AB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5101" w:type="dxa"/>
          </w:tcPr>
          <w:p w14:paraId="5BDBBC25" w14:textId="77777777" w:rsidR="001D64CA" w:rsidRPr="001D64CA" w:rsidRDefault="001D64CA" w:rsidP="00BD791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68BB0A5F" w14:textId="77777777" w:rsidR="00BD791E" w:rsidRDefault="00BD791E" w:rsidP="00BD791E"/>
    <w:p w14:paraId="6A89D75E" w14:textId="77777777" w:rsidR="00BD791E" w:rsidRPr="00BD791E" w:rsidRDefault="00BD791E" w:rsidP="00BD791E"/>
    <w:p w14:paraId="451830D4" w14:textId="77777777" w:rsidR="00E3725E" w:rsidRDefault="00E3725E" w:rsidP="00E3725E">
      <w:pPr>
        <w:sectPr w:rsidR="00E3725E" w:rsidSect="00BD791E">
          <w:pgSz w:w="16838" w:h="11906" w:orient="landscape"/>
          <w:pgMar w:top="1134" w:right="1701" w:bottom="1134" w:left="851" w:header="709" w:footer="709" w:gutter="0"/>
          <w:cols w:space="708"/>
          <w:docGrid w:linePitch="360"/>
        </w:sectPr>
      </w:pPr>
    </w:p>
    <w:p w14:paraId="4C15FC46" w14:textId="77777777" w:rsidR="006F00DA" w:rsidRPr="00482BC7" w:rsidRDefault="006F00DA" w:rsidP="006F00DA">
      <w:pPr>
        <w:pStyle w:val="Heading1"/>
      </w:pPr>
      <w:bookmarkStart w:id="9" w:name="_Toc62738851"/>
      <w:r w:rsidRPr="00482BC7">
        <w:lastRenderedPageBreak/>
        <w:t>Proposed development</w:t>
      </w:r>
      <w:bookmarkEnd w:id="9"/>
    </w:p>
    <w:p w14:paraId="3456C3F1" w14:textId="77777777" w:rsidR="001404F8" w:rsidRPr="00482BC7" w:rsidRDefault="001404F8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5EC9EB98" w14:textId="77777777" w:rsidR="00287FDE" w:rsidRDefault="00287FDE" w:rsidP="00C966A1">
      <w:pPr>
        <w:pStyle w:val="Heading2"/>
      </w:pPr>
      <w:r>
        <w:t>General development information</w:t>
      </w:r>
    </w:p>
    <w:p w14:paraId="47C3DF4B" w14:textId="010339B1" w:rsidR="001404F8" w:rsidRPr="00C85F17" w:rsidRDefault="001404F8" w:rsidP="001404F8">
      <w:r w:rsidRPr="00C85F17">
        <w:t>[insert</w:t>
      </w:r>
      <w:r>
        <w:t xml:space="preserve"> general development discussion </w:t>
      </w:r>
      <w:r w:rsidRPr="00C85F17">
        <w:t xml:space="preserve">here] </w:t>
      </w:r>
    </w:p>
    <w:p w14:paraId="14EC3141" w14:textId="77777777" w:rsidR="007258EE" w:rsidRDefault="00C653C4" w:rsidP="00567D0D">
      <w:pPr>
        <w:pStyle w:val="Heading2"/>
      </w:pPr>
      <w:r>
        <w:t>Location</w:t>
      </w:r>
      <w:r w:rsidR="00D53882">
        <w:t xml:space="preserve"> and area</w:t>
      </w:r>
    </w:p>
    <w:p w14:paraId="73C8DA05" w14:textId="5C00D726" w:rsidR="001404F8" w:rsidRPr="00C85F17" w:rsidRDefault="001404F8" w:rsidP="001404F8">
      <w:r w:rsidRPr="00C85F17">
        <w:t>[insert</w:t>
      </w:r>
      <w:r>
        <w:t xml:space="preserve"> location description and figures </w:t>
      </w:r>
      <w:r w:rsidRPr="00C85F17">
        <w:t xml:space="preserve">here] </w:t>
      </w:r>
    </w:p>
    <w:p w14:paraId="2429A3B1" w14:textId="77777777" w:rsidR="008132D3" w:rsidRDefault="008132D3" w:rsidP="00567D0D">
      <w:pPr>
        <w:pStyle w:val="Heading2"/>
      </w:pPr>
      <w:r>
        <w:t>Purpose of the development</w:t>
      </w:r>
    </w:p>
    <w:p w14:paraId="1FFE72A5" w14:textId="6CD3F869" w:rsidR="001404F8" w:rsidRPr="00C85F17" w:rsidRDefault="001404F8" w:rsidP="001404F8">
      <w:r w:rsidRPr="00C85F17">
        <w:t>[insert</w:t>
      </w:r>
      <w:r>
        <w:t xml:space="preserve"> purpose description and figures </w:t>
      </w:r>
      <w:r w:rsidRPr="00C85F17">
        <w:t xml:space="preserve">here] </w:t>
      </w:r>
    </w:p>
    <w:p w14:paraId="0E12C3FD" w14:textId="77777777" w:rsidR="00C653C4" w:rsidRDefault="00D53882" w:rsidP="00567D0D">
      <w:pPr>
        <w:pStyle w:val="Heading2"/>
      </w:pPr>
      <w:r>
        <w:t>Site layout and urban form</w:t>
      </w:r>
    </w:p>
    <w:p w14:paraId="64480295" w14:textId="4A202759" w:rsidR="00D53882" w:rsidRPr="00D53882" w:rsidRDefault="001404F8" w:rsidP="00D53882">
      <w:r w:rsidRPr="00C85F17">
        <w:t>[insert</w:t>
      </w:r>
      <w:r>
        <w:t xml:space="preserve"> layout description and figures </w:t>
      </w:r>
      <w:r w:rsidRPr="00C85F17">
        <w:t xml:space="preserve">here] </w:t>
      </w:r>
    </w:p>
    <w:p w14:paraId="3997F9F4" w14:textId="77777777" w:rsidR="00C653C4" w:rsidRDefault="00EB1FDC" w:rsidP="00BD791E">
      <w:pPr>
        <w:pStyle w:val="Heading2"/>
      </w:pPr>
      <w:r>
        <w:t>Earthworks</w:t>
      </w:r>
    </w:p>
    <w:p w14:paraId="338D44E2" w14:textId="2DF26942" w:rsidR="003210D5" w:rsidRPr="00EE6423" w:rsidRDefault="001404F8" w:rsidP="00140FF5">
      <w:r w:rsidRPr="00C85F17">
        <w:t>[insert</w:t>
      </w:r>
      <w:r>
        <w:t xml:space="preserve"> earthworks description and figures </w:t>
      </w:r>
      <w:r w:rsidRPr="00C85F17">
        <w:t xml:space="preserve">here] </w:t>
      </w:r>
    </w:p>
    <w:p w14:paraId="41591BE0" w14:textId="47BCC272" w:rsidR="003210D5" w:rsidRDefault="003210D5" w:rsidP="00436A0F"/>
    <w:p w14:paraId="128F25C3" w14:textId="77777777" w:rsidR="005B25A9" w:rsidRPr="00A975A5" w:rsidRDefault="005B25A9" w:rsidP="005B25A9">
      <w:pPr>
        <w:pStyle w:val="Caption"/>
        <w:sectPr w:rsidR="005B25A9" w:rsidRPr="00A975A5" w:rsidSect="003E5BC2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14:paraId="18A864F6" w14:textId="5A1078A3" w:rsidR="005B25A9" w:rsidRPr="00A975A5" w:rsidRDefault="007A37DB" w:rsidP="007A37DB">
      <w:pPr>
        <w:pStyle w:val="Heading1"/>
      </w:pPr>
      <w:bookmarkStart w:id="10" w:name="_Toc62738852"/>
      <w:r w:rsidRPr="00A975A5">
        <w:lastRenderedPageBreak/>
        <w:t xml:space="preserve">Stormwater </w:t>
      </w:r>
      <w:r w:rsidR="00FE5040">
        <w:t>m</w:t>
      </w:r>
      <w:r w:rsidRPr="00A975A5">
        <w:t>anagement</w:t>
      </w:r>
      <w:bookmarkEnd w:id="10"/>
    </w:p>
    <w:p w14:paraId="50B157DA" w14:textId="77777777" w:rsidR="001404F8" w:rsidRPr="00482BC7" w:rsidRDefault="001404F8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60894ADD" w14:textId="77777777" w:rsidR="0039602B" w:rsidRDefault="00A52051" w:rsidP="000722DA">
      <w:pPr>
        <w:pStyle w:val="Heading2"/>
      </w:pPr>
      <w:r w:rsidRPr="00A975A5">
        <w:t>Principles of stormwater management</w:t>
      </w:r>
    </w:p>
    <w:p w14:paraId="0E09E478" w14:textId="77777777" w:rsidR="002A6AF0" w:rsidRPr="002A6AF0" w:rsidRDefault="002A6AF0" w:rsidP="002A6AF0">
      <w:pPr>
        <w:pStyle w:val="Heading3"/>
      </w:pPr>
      <w:r>
        <w:t>Original principles</w:t>
      </w:r>
    </w:p>
    <w:p w14:paraId="73A15A74" w14:textId="3219D035" w:rsidR="001404F8" w:rsidRPr="00D53882" w:rsidRDefault="001404F8" w:rsidP="001404F8">
      <w:r w:rsidRPr="00C85F17">
        <w:t>[insert</w:t>
      </w:r>
      <w:r>
        <w:t xml:space="preserve"> principles description and figures </w:t>
      </w:r>
      <w:r w:rsidRPr="00C85F17">
        <w:t xml:space="preserve">here] </w:t>
      </w:r>
    </w:p>
    <w:p w14:paraId="01903577" w14:textId="77777777" w:rsidR="002A6AF0" w:rsidRDefault="002A6AF0" w:rsidP="002A6AF0">
      <w:pPr>
        <w:pStyle w:val="Heading3"/>
      </w:pPr>
      <w:r>
        <w:t>Updated principles</w:t>
      </w:r>
    </w:p>
    <w:p w14:paraId="45E318EE" w14:textId="77777777" w:rsidR="001404F8" w:rsidRPr="00D53882" w:rsidRDefault="001404F8" w:rsidP="001404F8">
      <w:r w:rsidRPr="00C85F17">
        <w:t>[insert</w:t>
      </w:r>
      <w:r>
        <w:t xml:space="preserve"> principles description and figures </w:t>
      </w:r>
      <w:r w:rsidRPr="00C85F17">
        <w:t xml:space="preserve">here] </w:t>
      </w:r>
    </w:p>
    <w:p w14:paraId="796C2C3C" w14:textId="494BB6B1" w:rsidR="00A52051" w:rsidRDefault="00D60CE9" w:rsidP="00D60CE9">
      <w:pPr>
        <w:pStyle w:val="Heading2"/>
      </w:pPr>
      <w:r w:rsidRPr="00883137">
        <w:t xml:space="preserve">Proposed </w:t>
      </w:r>
      <w:r w:rsidR="009E7E9B">
        <w:t>s</w:t>
      </w:r>
      <w:r w:rsidRPr="00883137">
        <w:t xml:space="preserve">tormwater </w:t>
      </w:r>
      <w:r w:rsidR="009E7E9B">
        <w:t>m</w:t>
      </w:r>
      <w:r w:rsidRPr="00883137">
        <w:t>anagement</w:t>
      </w:r>
    </w:p>
    <w:p w14:paraId="45E9FD5F" w14:textId="77777777" w:rsidR="00797608" w:rsidRDefault="00797608" w:rsidP="00797608">
      <w:pPr>
        <w:pStyle w:val="Heading3"/>
      </w:pPr>
      <w:r>
        <w:t>General</w:t>
      </w:r>
    </w:p>
    <w:p w14:paraId="2AE57588" w14:textId="3B36356A" w:rsidR="001404F8" w:rsidRPr="00D53882" w:rsidRDefault="001404F8" w:rsidP="001404F8">
      <w:r w:rsidRPr="00C85F17">
        <w:t>[insert</w:t>
      </w:r>
      <w:r>
        <w:t xml:space="preserve"> stormwater management description and figures </w:t>
      </w:r>
      <w:r w:rsidRPr="00C85F17">
        <w:t xml:space="preserve">here] </w:t>
      </w:r>
    </w:p>
    <w:p w14:paraId="75EF7A1C" w14:textId="77777777" w:rsidR="00797608" w:rsidRDefault="005355A3" w:rsidP="00797608">
      <w:pPr>
        <w:pStyle w:val="Heading3"/>
      </w:pPr>
      <w:r>
        <w:t>Water quality</w:t>
      </w:r>
    </w:p>
    <w:p w14:paraId="29ABFB2D" w14:textId="2718AF59" w:rsidR="001404F8" w:rsidRPr="00D53882" w:rsidRDefault="001404F8" w:rsidP="001404F8">
      <w:r w:rsidRPr="00C85F17">
        <w:t>[insert</w:t>
      </w:r>
      <w:r>
        <w:t xml:space="preserve"> water quality</w:t>
      </w:r>
      <w:r w:rsidR="009B283B">
        <w:t xml:space="preserve"> mitigation</w:t>
      </w:r>
      <w:r>
        <w:t xml:space="preserve"> description and figures </w:t>
      </w:r>
      <w:r w:rsidRPr="00C85F17">
        <w:t xml:space="preserve">here] </w:t>
      </w:r>
    </w:p>
    <w:p w14:paraId="4D96680B" w14:textId="77777777" w:rsidR="00C76776" w:rsidRDefault="005355A3" w:rsidP="00154B3F">
      <w:pPr>
        <w:pStyle w:val="Heading3"/>
      </w:pPr>
      <w:r>
        <w:t>Stream hydrology</w:t>
      </w:r>
    </w:p>
    <w:p w14:paraId="7340AF57" w14:textId="63C51C67" w:rsidR="001404F8" w:rsidRPr="00D53882" w:rsidRDefault="001404F8" w:rsidP="001404F8">
      <w:r w:rsidRPr="00C85F17">
        <w:t>[insert</w:t>
      </w:r>
      <w:r>
        <w:t xml:space="preserve"> </w:t>
      </w:r>
      <w:r w:rsidR="001C1759">
        <w:t>hydrology</w:t>
      </w:r>
      <w:r>
        <w:t xml:space="preserve"> description and figures </w:t>
      </w:r>
      <w:r w:rsidRPr="00C85F17">
        <w:t xml:space="preserve">here] </w:t>
      </w:r>
    </w:p>
    <w:p w14:paraId="112F50EB" w14:textId="18FDCCE9" w:rsidR="000A6F0A" w:rsidRDefault="000922E4" w:rsidP="000A6F0A">
      <w:pPr>
        <w:pStyle w:val="Heading3"/>
      </w:pPr>
      <w:r>
        <w:t>Flooding</w:t>
      </w:r>
      <w:r w:rsidR="009B283B">
        <w:t xml:space="preserve"> </w:t>
      </w:r>
      <w:r w:rsidR="009B283B" w:rsidRPr="00CC2FC4">
        <w:t>10 percent AEP event (Network Capacity)</w:t>
      </w:r>
    </w:p>
    <w:p w14:paraId="0A728B57" w14:textId="73BE08BE" w:rsidR="001404F8" w:rsidRDefault="001404F8" w:rsidP="001404F8">
      <w:r w:rsidRPr="00C85F17">
        <w:t>[insert</w:t>
      </w:r>
      <w:r>
        <w:t xml:space="preserve"> </w:t>
      </w:r>
      <w:r w:rsidR="009B283B">
        <w:t xml:space="preserve">capacity and </w:t>
      </w:r>
      <w:r w:rsidR="001C1759">
        <w:t>flooding</w:t>
      </w:r>
      <w:r w:rsidR="009B283B">
        <w:t xml:space="preserve"> mitigation </w:t>
      </w:r>
      <w:r>
        <w:t xml:space="preserve">description and figures </w:t>
      </w:r>
      <w:r w:rsidRPr="00C85F17">
        <w:t xml:space="preserve">here] </w:t>
      </w:r>
    </w:p>
    <w:p w14:paraId="2F9F4B9A" w14:textId="77777777" w:rsidR="009B283B" w:rsidRPr="00683862" w:rsidRDefault="009B283B" w:rsidP="009B283B">
      <w:pPr>
        <w:pStyle w:val="Heading3"/>
      </w:pPr>
      <w:r w:rsidRPr="00683862">
        <w:t>Flooding 1 percent AEP event (Habitable floors)</w:t>
      </w:r>
    </w:p>
    <w:p w14:paraId="441D910E" w14:textId="3D529AE8" w:rsidR="009B283B" w:rsidRDefault="009B283B" w:rsidP="009B283B">
      <w:r w:rsidRPr="00C85F17">
        <w:t>[insert</w:t>
      </w:r>
      <w:r>
        <w:t xml:space="preserve"> flooding mitigation description and figures </w:t>
      </w:r>
      <w:r w:rsidRPr="00C85F17">
        <w:t xml:space="preserve">here] </w:t>
      </w:r>
    </w:p>
    <w:p w14:paraId="78971417" w14:textId="77777777" w:rsidR="000A6F0A" w:rsidRDefault="000A6F0A" w:rsidP="000A6F0A">
      <w:pPr>
        <w:pStyle w:val="Heading3"/>
      </w:pPr>
      <w:r>
        <w:t>Overland flowpath and floodplain management</w:t>
      </w:r>
    </w:p>
    <w:p w14:paraId="5F71AFC0" w14:textId="21DF4FD2" w:rsidR="001C1759" w:rsidRPr="00D53882" w:rsidRDefault="001C1759" w:rsidP="001C1759">
      <w:r w:rsidRPr="00C85F17">
        <w:t>[insert</w:t>
      </w:r>
      <w:r>
        <w:t xml:space="preserve"> flowpath and floodplain description and figures </w:t>
      </w:r>
      <w:r w:rsidRPr="00C85F17">
        <w:t xml:space="preserve">here] </w:t>
      </w:r>
    </w:p>
    <w:p w14:paraId="0A1332A6" w14:textId="77777777" w:rsidR="00822B18" w:rsidRDefault="000A6F0A" w:rsidP="000A6F0A">
      <w:pPr>
        <w:pStyle w:val="Heading3"/>
      </w:pPr>
      <w:r>
        <w:t>Development staging</w:t>
      </w:r>
    </w:p>
    <w:p w14:paraId="02F4641E" w14:textId="21A3FA40" w:rsidR="001C1759" w:rsidRPr="00D53882" w:rsidRDefault="001C1759" w:rsidP="001C1759">
      <w:r w:rsidRPr="00C85F17">
        <w:t>[insert</w:t>
      </w:r>
      <w:r>
        <w:t xml:space="preserve"> staging description and figures </w:t>
      </w:r>
      <w:r w:rsidRPr="00C85F17">
        <w:t xml:space="preserve">here] </w:t>
      </w:r>
    </w:p>
    <w:p w14:paraId="37FFF493" w14:textId="77777777" w:rsidR="00E104FE" w:rsidRPr="00A975A5" w:rsidRDefault="00E104FE" w:rsidP="00E104FE">
      <w:pPr>
        <w:pStyle w:val="Heading2"/>
      </w:pPr>
      <w:r w:rsidRPr="00A975A5">
        <w:t>Hydraulic connectivity</w:t>
      </w:r>
    </w:p>
    <w:p w14:paraId="71567368" w14:textId="77777777" w:rsidR="00E104FE" w:rsidRPr="00D53882" w:rsidRDefault="00E104FE" w:rsidP="00E104FE">
      <w:r w:rsidRPr="00C85F17">
        <w:t>[insert</w:t>
      </w:r>
      <w:r>
        <w:t xml:space="preserve"> hydraulic connectivity description and figures </w:t>
      </w:r>
      <w:r w:rsidRPr="00C85F17">
        <w:t xml:space="preserve">here] </w:t>
      </w:r>
    </w:p>
    <w:p w14:paraId="14D54471" w14:textId="77777777" w:rsidR="00D66F95" w:rsidRPr="00883137" w:rsidRDefault="00D66F95" w:rsidP="00D66F95">
      <w:pPr>
        <w:pStyle w:val="Heading2"/>
      </w:pPr>
      <w:r w:rsidRPr="00883137">
        <w:t>Asset ownership</w:t>
      </w:r>
    </w:p>
    <w:p w14:paraId="01F5A368" w14:textId="2C0672F7" w:rsidR="001C1759" w:rsidRPr="00D53882" w:rsidRDefault="001C1759" w:rsidP="001C1759">
      <w:r w:rsidRPr="00C85F17">
        <w:t>[insert</w:t>
      </w:r>
      <w:r>
        <w:t xml:space="preserve"> asset ownership description </w:t>
      </w:r>
      <w:r w:rsidRPr="00C85F17">
        <w:t xml:space="preserve">here] </w:t>
      </w:r>
    </w:p>
    <w:p w14:paraId="6826AD3A" w14:textId="77777777" w:rsidR="00D63117" w:rsidRPr="00883137" w:rsidRDefault="00D63117" w:rsidP="00D63117">
      <w:pPr>
        <w:pStyle w:val="Heading2"/>
      </w:pPr>
      <w:r w:rsidRPr="00883137">
        <w:t>Ongoing maintenance requirements</w:t>
      </w:r>
    </w:p>
    <w:p w14:paraId="0E754999" w14:textId="659E78F8" w:rsidR="001C1759" w:rsidRPr="00D53882" w:rsidRDefault="001C1759" w:rsidP="001C1759">
      <w:r w:rsidRPr="00C85F17">
        <w:t>[insert</w:t>
      </w:r>
      <w:r>
        <w:t xml:space="preserve"> maintenance </w:t>
      </w:r>
      <w:r w:rsidR="00734B87">
        <w:t xml:space="preserve">description </w:t>
      </w:r>
      <w:r w:rsidRPr="00C85F17">
        <w:t xml:space="preserve">here] </w:t>
      </w:r>
    </w:p>
    <w:p w14:paraId="72EA140A" w14:textId="77777777" w:rsidR="00A8652F" w:rsidRPr="00A975A5" w:rsidRDefault="00A8652F" w:rsidP="00A8652F">
      <w:pPr>
        <w:pStyle w:val="Heading2"/>
      </w:pPr>
      <w:r w:rsidRPr="00A975A5">
        <w:t>Implementation of stormwater network</w:t>
      </w:r>
    </w:p>
    <w:p w14:paraId="2481B1B1" w14:textId="709998D8" w:rsidR="006B6E8E" w:rsidRPr="00140FF5" w:rsidRDefault="001C1759" w:rsidP="00A8652F">
      <w:r w:rsidRPr="00C85F17">
        <w:t>[insert</w:t>
      </w:r>
      <w:r>
        <w:t xml:space="preserve"> </w:t>
      </w:r>
      <w:r w:rsidR="00734B87">
        <w:t xml:space="preserve">implementation description </w:t>
      </w:r>
      <w:r w:rsidRPr="00C85F17">
        <w:t xml:space="preserve">here] </w:t>
      </w:r>
    </w:p>
    <w:p w14:paraId="1E8A9504" w14:textId="77777777" w:rsidR="006B6E8E" w:rsidRPr="00A975A5" w:rsidRDefault="006B6E8E" w:rsidP="006B6E8E">
      <w:pPr>
        <w:pStyle w:val="Heading2"/>
      </w:pPr>
      <w:r w:rsidRPr="00A975A5">
        <w:lastRenderedPageBreak/>
        <w:t>Dependencies</w:t>
      </w:r>
    </w:p>
    <w:p w14:paraId="33831EEB" w14:textId="4845EAC6" w:rsidR="008B2E7F" w:rsidRDefault="00734B87" w:rsidP="006B6E8E">
      <w:pPr>
        <w:rPr>
          <w:color w:val="auto"/>
        </w:rPr>
      </w:pPr>
      <w:r w:rsidRPr="001D64CA">
        <w:rPr>
          <w:color w:val="auto"/>
        </w:rPr>
        <w:t>[insert dependencies description here]</w:t>
      </w:r>
      <w:r w:rsidR="00860C7F" w:rsidRPr="001D64CA">
        <w:rPr>
          <w:color w:val="auto"/>
        </w:rPr>
        <w:t>.</w:t>
      </w:r>
    </w:p>
    <w:p w14:paraId="3D4C79C2" w14:textId="77777777" w:rsidR="001D64CA" w:rsidRPr="001D64CA" w:rsidRDefault="001D64CA" w:rsidP="006B6E8E">
      <w:pPr>
        <w:rPr>
          <w:color w:val="auto"/>
        </w:rPr>
      </w:pPr>
    </w:p>
    <w:p w14:paraId="45837965" w14:textId="610FBAEE" w:rsidR="001D64CA" w:rsidRPr="001D64CA" w:rsidRDefault="001D64CA" w:rsidP="006B6E8E">
      <w:pPr>
        <w:rPr>
          <w:color w:val="auto"/>
        </w:rPr>
        <w:sectPr w:rsidR="001D64CA" w:rsidRPr="001D64CA" w:rsidSect="005B25A9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14:paraId="5FD4E158" w14:textId="77777777" w:rsidR="008B2E7F" w:rsidRPr="00A975A5" w:rsidRDefault="008B2E7F" w:rsidP="008B2E7F">
      <w:pPr>
        <w:pStyle w:val="Heading2"/>
      </w:pPr>
      <w:r w:rsidRPr="00A975A5">
        <w:lastRenderedPageBreak/>
        <w:t>Risks</w:t>
      </w:r>
    </w:p>
    <w:p w14:paraId="73CCFDAC" w14:textId="77777777" w:rsidR="001D64CA" w:rsidRPr="00482BC7" w:rsidRDefault="001D64CA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04D5DC04" w14:textId="4C0F3088" w:rsidR="008B2E7F" w:rsidRPr="00140FF5" w:rsidRDefault="008B2E7F" w:rsidP="008B2E7F"/>
    <w:tbl>
      <w:tblPr>
        <w:tblStyle w:val="Tier2"/>
        <w:tblW w:w="0" w:type="auto"/>
        <w:tblLook w:val="04A0" w:firstRow="1" w:lastRow="0" w:firstColumn="1" w:lastColumn="0" w:noHBand="0" w:noVBand="1"/>
      </w:tblPr>
      <w:tblGrid>
        <w:gridCol w:w="2857"/>
        <w:gridCol w:w="2857"/>
        <w:gridCol w:w="2857"/>
        <w:gridCol w:w="3903"/>
        <w:gridCol w:w="1812"/>
      </w:tblGrid>
      <w:tr w:rsidR="005C6572" w:rsidRPr="00A975A5" w14:paraId="23B70E2C" w14:textId="77777777" w:rsidTr="007150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dxa"/>
          </w:tcPr>
          <w:p w14:paraId="1B664046" w14:textId="77777777" w:rsidR="005C6572" w:rsidRPr="00A975A5" w:rsidRDefault="00DF0673" w:rsidP="008B2E7F">
            <w:r w:rsidRPr="00A975A5">
              <w:t xml:space="preserve">What is the risk to the </w:t>
            </w:r>
            <w:r w:rsidR="00B258ED" w:rsidRPr="00A975A5">
              <w:t xml:space="preserve">proposed </w:t>
            </w:r>
            <w:r w:rsidRPr="00A975A5">
              <w:t>stormwater management?</w:t>
            </w:r>
          </w:p>
        </w:tc>
        <w:tc>
          <w:tcPr>
            <w:tcW w:w="2857" w:type="dxa"/>
          </w:tcPr>
          <w:p w14:paraId="3CBC8776" w14:textId="77777777" w:rsidR="005C6572" w:rsidRPr="00A975A5" w:rsidRDefault="00B258ED" w:rsidP="00B258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975A5">
              <w:t>How can this be mitigated / managed?</w:t>
            </w:r>
          </w:p>
        </w:tc>
        <w:tc>
          <w:tcPr>
            <w:tcW w:w="2857" w:type="dxa"/>
          </w:tcPr>
          <w:p w14:paraId="27A57F07" w14:textId="77777777" w:rsidR="005C6572" w:rsidRPr="00A975A5" w:rsidRDefault="00B258ED" w:rsidP="00B258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975A5">
              <w:t>What other management / mitigation could be used?</w:t>
            </w:r>
          </w:p>
        </w:tc>
        <w:tc>
          <w:tcPr>
            <w:tcW w:w="3903" w:type="dxa"/>
          </w:tcPr>
          <w:p w14:paraId="1306FC1F" w14:textId="77777777" w:rsidR="005C6572" w:rsidRPr="00A975A5" w:rsidRDefault="00B258ED" w:rsidP="00B258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975A5">
              <w:t>When does this risk need to be addressed?</w:t>
            </w:r>
          </w:p>
        </w:tc>
        <w:tc>
          <w:tcPr>
            <w:tcW w:w="1812" w:type="dxa"/>
          </w:tcPr>
          <w:p w14:paraId="0E02FD2B" w14:textId="77777777" w:rsidR="005C6572" w:rsidRPr="00A975A5" w:rsidRDefault="00B258ED" w:rsidP="00B258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975A5">
              <w:t>What is the resultant level of risk</w:t>
            </w:r>
            <w:r w:rsidR="007150FE" w:rsidRPr="00A975A5">
              <w:t>?</w:t>
            </w:r>
          </w:p>
        </w:tc>
      </w:tr>
      <w:tr w:rsidR="001D64CA" w:rsidRPr="001D64CA" w14:paraId="0C7FE2BC" w14:textId="77777777" w:rsidTr="00715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dxa"/>
          </w:tcPr>
          <w:p w14:paraId="40A786A0" w14:textId="7DC5C0E5" w:rsidR="005C6572" w:rsidRPr="001D64CA" w:rsidRDefault="005C6572" w:rsidP="00B258ED">
            <w:pPr>
              <w:rPr>
                <w:color w:val="auto"/>
              </w:rPr>
            </w:pPr>
          </w:p>
        </w:tc>
        <w:tc>
          <w:tcPr>
            <w:tcW w:w="2857" w:type="dxa"/>
          </w:tcPr>
          <w:p w14:paraId="75E47D64" w14:textId="01F40ED2" w:rsidR="005C6572" w:rsidRPr="001D64CA" w:rsidRDefault="005C6572" w:rsidP="00B258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857" w:type="dxa"/>
          </w:tcPr>
          <w:p w14:paraId="59AB5A4A" w14:textId="0AE9364E" w:rsidR="005C6572" w:rsidRPr="001D64CA" w:rsidRDefault="005C6572" w:rsidP="00B258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903" w:type="dxa"/>
          </w:tcPr>
          <w:p w14:paraId="1DB3B78E" w14:textId="2FD501AA" w:rsidR="005C6572" w:rsidRPr="001D64CA" w:rsidRDefault="005C6572" w:rsidP="00B258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12" w:type="dxa"/>
          </w:tcPr>
          <w:p w14:paraId="129580EE" w14:textId="19ADB17D" w:rsidR="005C6572" w:rsidRPr="001D64CA" w:rsidRDefault="005C6572" w:rsidP="00B258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D64CA" w:rsidRPr="001D64CA" w14:paraId="1B859E71" w14:textId="77777777" w:rsidTr="007150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dxa"/>
          </w:tcPr>
          <w:p w14:paraId="212A0996" w14:textId="1740AF71" w:rsidR="007150FE" w:rsidRPr="001D64CA" w:rsidRDefault="007150FE" w:rsidP="00B258ED">
            <w:pPr>
              <w:rPr>
                <w:color w:val="auto"/>
              </w:rPr>
            </w:pPr>
          </w:p>
        </w:tc>
        <w:tc>
          <w:tcPr>
            <w:tcW w:w="2857" w:type="dxa"/>
          </w:tcPr>
          <w:p w14:paraId="64BE7750" w14:textId="27973C32" w:rsidR="007150FE" w:rsidRPr="001D64CA" w:rsidRDefault="007150FE" w:rsidP="007150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857" w:type="dxa"/>
          </w:tcPr>
          <w:p w14:paraId="79F41E43" w14:textId="77777777" w:rsidR="007150FE" w:rsidRPr="001D64CA" w:rsidRDefault="007150FE" w:rsidP="007150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903" w:type="dxa"/>
          </w:tcPr>
          <w:p w14:paraId="2539E741" w14:textId="6FED2234" w:rsidR="007150FE" w:rsidRPr="001D64CA" w:rsidRDefault="007150FE" w:rsidP="007150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12" w:type="dxa"/>
          </w:tcPr>
          <w:p w14:paraId="39696648" w14:textId="77460F23" w:rsidR="007150FE" w:rsidRPr="001D64CA" w:rsidRDefault="007150FE" w:rsidP="007150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D64CA" w:rsidRPr="001D64CA" w14:paraId="2F8CEE06" w14:textId="77777777" w:rsidTr="007150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dxa"/>
          </w:tcPr>
          <w:p w14:paraId="701C170F" w14:textId="55BFA16F" w:rsidR="007150FE" w:rsidRPr="001D64CA" w:rsidRDefault="007150FE" w:rsidP="00B258ED">
            <w:pPr>
              <w:rPr>
                <w:color w:val="auto"/>
              </w:rPr>
            </w:pPr>
          </w:p>
        </w:tc>
        <w:tc>
          <w:tcPr>
            <w:tcW w:w="2857" w:type="dxa"/>
          </w:tcPr>
          <w:p w14:paraId="00AD9BA1" w14:textId="40869D50" w:rsidR="007150FE" w:rsidRPr="001D64CA" w:rsidRDefault="007150FE" w:rsidP="007150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857" w:type="dxa"/>
          </w:tcPr>
          <w:p w14:paraId="1F3828A9" w14:textId="77777777" w:rsidR="007150FE" w:rsidRPr="001D64CA" w:rsidRDefault="007150FE" w:rsidP="007150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903" w:type="dxa"/>
          </w:tcPr>
          <w:p w14:paraId="487CA593" w14:textId="4E5D5794" w:rsidR="007150FE" w:rsidRPr="001D64CA" w:rsidRDefault="007150FE" w:rsidP="007150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12" w:type="dxa"/>
          </w:tcPr>
          <w:p w14:paraId="70E8D6FF" w14:textId="6DF59783" w:rsidR="007150FE" w:rsidRPr="001D64CA" w:rsidRDefault="007150FE" w:rsidP="007150F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1D64CA" w:rsidRPr="001D64CA" w14:paraId="1ED85343" w14:textId="77777777" w:rsidTr="007150F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7" w:type="dxa"/>
          </w:tcPr>
          <w:p w14:paraId="4C94198C" w14:textId="01C27920" w:rsidR="007150FE" w:rsidRPr="001D64CA" w:rsidRDefault="007150FE" w:rsidP="00B258ED">
            <w:pPr>
              <w:rPr>
                <w:color w:val="auto"/>
              </w:rPr>
            </w:pPr>
          </w:p>
        </w:tc>
        <w:tc>
          <w:tcPr>
            <w:tcW w:w="2857" w:type="dxa"/>
          </w:tcPr>
          <w:p w14:paraId="68A4E0A1" w14:textId="44AAE25D" w:rsidR="007150FE" w:rsidRPr="001D64CA" w:rsidRDefault="007150FE" w:rsidP="007150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2857" w:type="dxa"/>
          </w:tcPr>
          <w:p w14:paraId="184A795A" w14:textId="77777777" w:rsidR="007150FE" w:rsidRPr="001D64CA" w:rsidRDefault="007150FE" w:rsidP="007150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3903" w:type="dxa"/>
          </w:tcPr>
          <w:p w14:paraId="7C1E24A5" w14:textId="6ABAD469" w:rsidR="007150FE" w:rsidRPr="001D64CA" w:rsidRDefault="007150FE" w:rsidP="007150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812" w:type="dxa"/>
          </w:tcPr>
          <w:p w14:paraId="2B70BB90" w14:textId="1C73BD0D" w:rsidR="007150FE" w:rsidRPr="001D64CA" w:rsidRDefault="007150FE" w:rsidP="007150F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14:paraId="6BFF03E9" w14:textId="77777777" w:rsidR="008B2E7F" w:rsidRPr="00A975A5" w:rsidRDefault="008B2E7F" w:rsidP="00B258ED"/>
    <w:p w14:paraId="3145E1EE" w14:textId="77777777" w:rsidR="002C06F0" w:rsidRPr="001D64CA" w:rsidRDefault="002C06F0" w:rsidP="006B6E8E">
      <w:pPr>
        <w:rPr>
          <w:color w:val="auto"/>
        </w:rPr>
      </w:pPr>
    </w:p>
    <w:p w14:paraId="60F92AAC" w14:textId="77777777" w:rsidR="008B2E7F" w:rsidRPr="001D64CA" w:rsidRDefault="008B2E7F" w:rsidP="006B6E8E">
      <w:pPr>
        <w:rPr>
          <w:color w:val="auto"/>
        </w:rPr>
        <w:sectPr w:rsidR="008B2E7F" w:rsidRPr="001D64CA" w:rsidSect="008B2E7F">
          <w:pgSz w:w="16838" w:h="11906" w:orient="landscape"/>
          <w:pgMar w:top="1134" w:right="1701" w:bottom="1134" w:left="851" w:header="709" w:footer="709" w:gutter="0"/>
          <w:cols w:space="708"/>
          <w:docGrid w:linePitch="360"/>
        </w:sectPr>
      </w:pPr>
    </w:p>
    <w:p w14:paraId="51E6DFB3" w14:textId="77777777" w:rsidR="00860C7F" w:rsidRPr="00A975A5" w:rsidRDefault="002C06F0" w:rsidP="002C06F0">
      <w:pPr>
        <w:pStyle w:val="Heading1"/>
      </w:pPr>
      <w:bookmarkStart w:id="11" w:name="_Toc62738853"/>
      <w:r w:rsidRPr="00A975A5">
        <w:lastRenderedPageBreak/>
        <w:t>Departures from regulatory or design codes</w:t>
      </w:r>
      <w:bookmarkEnd w:id="11"/>
    </w:p>
    <w:p w14:paraId="235D33B4" w14:textId="77777777" w:rsidR="00734B87" w:rsidRPr="00482BC7" w:rsidRDefault="00734B87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483EF167" w14:textId="39E7DA6C" w:rsidR="00734B87" w:rsidRDefault="00734B87" w:rsidP="00734B87">
      <w:r w:rsidRPr="00C85F17">
        <w:t>[insert</w:t>
      </w:r>
      <w:r>
        <w:t xml:space="preserve"> departures description </w:t>
      </w:r>
      <w:r w:rsidRPr="00C85F17">
        <w:t xml:space="preserve">here] </w:t>
      </w:r>
    </w:p>
    <w:p w14:paraId="0EB33E00" w14:textId="77777777" w:rsidR="001D64CA" w:rsidRPr="00C85F17" w:rsidRDefault="001D64CA" w:rsidP="00734B87"/>
    <w:p w14:paraId="3FBF5595" w14:textId="77777777" w:rsidR="00A74A3D" w:rsidRPr="00EE6423" w:rsidRDefault="00A74A3D" w:rsidP="006B6E8E">
      <w:pPr>
        <w:rPr>
          <w:color w:val="2F5496" w:themeColor="accent5" w:themeShade="BF"/>
        </w:rPr>
        <w:sectPr w:rsidR="00A74A3D" w:rsidRPr="00EE6423" w:rsidSect="005B25A9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</w:p>
    <w:p w14:paraId="2A431929" w14:textId="77777777" w:rsidR="002C06F0" w:rsidRPr="00A975A5" w:rsidRDefault="00A74A3D" w:rsidP="00A74A3D">
      <w:pPr>
        <w:pStyle w:val="Heading1"/>
      </w:pPr>
      <w:bookmarkStart w:id="12" w:name="_Toc62738854"/>
      <w:r w:rsidRPr="00A975A5">
        <w:lastRenderedPageBreak/>
        <w:t>Conclusions and recommendations for future work</w:t>
      </w:r>
      <w:bookmarkEnd w:id="12"/>
    </w:p>
    <w:p w14:paraId="5C8343A8" w14:textId="77777777" w:rsidR="00734B87" w:rsidRPr="00482BC7" w:rsidRDefault="00734B87" w:rsidP="001D64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[insert chapter introduction statement here]</w:t>
      </w:r>
    </w:p>
    <w:p w14:paraId="1EF8A6BA" w14:textId="77777777" w:rsidR="00A74A3D" w:rsidRPr="00A975A5" w:rsidRDefault="00A74A3D" w:rsidP="00A74A3D">
      <w:pPr>
        <w:pStyle w:val="Heading2"/>
      </w:pPr>
      <w:r w:rsidRPr="00A975A5">
        <w:t>Conclusions</w:t>
      </w:r>
    </w:p>
    <w:p w14:paraId="2D90EF7C" w14:textId="1E2CD3B5" w:rsidR="00734B87" w:rsidRPr="00C85F17" w:rsidRDefault="00734B87" w:rsidP="00734B87">
      <w:r w:rsidRPr="00C85F17">
        <w:t>[insert</w:t>
      </w:r>
      <w:r>
        <w:t xml:space="preserve"> conclusion </w:t>
      </w:r>
      <w:r w:rsidRPr="00C85F17">
        <w:t xml:space="preserve">here] </w:t>
      </w:r>
    </w:p>
    <w:p w14:paraId="3C8E9939" w14:textId="77777777" w:rsidR="00A74A3D" w:rsidRPr="00A975A5" w:rsidRDefault="00FC0017" w:rsidP="00FC0017">
      <w:pPr>
        <w:pStyle w:val="Heading2"/>
      </w:pPr>
      <w:r w:rsidRPr="00A975A5">
        <w:t>Recommendations</w:t>
      </w:r>
    </w:p>
    <w:p w14:paraId="31C58F74" w14:textId="3664E77A" w:rsidR="00734B87" w:rsidRPr="00C85F17" w:rsidRDefault="00734B87" w:rsidP="00140FF5">
      <w:r w:rsidRPr="00C85F17">
        <w:t>[insert</w:t>
      </w:r>
      <w:r>
        <w:t xml:space="preserve"> recommendations </w:t>
      </w:r>
      <w:r w:rsidRPr="00C85F17">
        <w:t xml:space="preserve">here] </w:t>
      </w:r>
    </w:p>
    <w:p w14:paraId="4598E5C4" w14:textId="1A2CAAD2" w:rsidR="00433526" w:rsidRPr="00140FF5" w:rsidRDefault="008B2E7F" w:rsidP="00140FF5">
      <w:pPr>
        <w:sectPr w:rsidR="00433526" w:rsidRPr="00140FF5" w:rsidSect="005B25A9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  <w:r w:rsidRPr="00140FF5">
        <w:t xml:space="preserve"> </w:t>
      </w:r>
    </w:p>
    <w:p w14:paraId="15B363AD" w14:textId="77777777" w:rsidR="00433526" w:rsidRPr="00A975A5" w:rsidRDefault="00433526" w:rsidP="00433526">
      <w:pPr>
        <w:pStyle w:val="Heading1"/>
        <w:numPr>
          <w:ilvl w:val="0"/>
          <w:numId w:val="0"/>
        </w:numPr>
        <w:ind w:left="432" w:hanging="432"/>
        <w:sectPr w:rsidR="00433526" w:rsidRPr="00A975A5" w:rsidSect="005B25A9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  <w:bookmarkStart w:id="13" w:name="_Toc62738855"/>
      <w:r w:rsidRPr="00A975A5">
        <w:lastRenderedPageBreak/>
        <w:t>Appendix A – Plans of existing site features</w:t>
      </w:r>
      <w:bookmarkEnd w:id="13"/>
    </w:p>
    <w:p w14:paraId="1E03A4AA" w14:textId="77777777" w:rsidR="00433526" w:rsidRPr="00A975A5" w:rsidRDefault="00433526" w:rsidP="00433526">
      <w:pPr>
        <w:pStyle w:val="Heading1"/>
        <w:numPr>
          <w:ilvl w:val="0"/>
          <w:numId w:val="0"/>
        </w:numPr>
        <w:ind w:left="432" w:hanging="432"/>
        <w:sectPr w:rsidR="00433526" w:rsidRPr="00A975A5" w:rsidSect="005B25A9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  <w:bookmarkStart w:id="14" w:name="_Toc62738856"/>
      <w:r w:rsidRPr="00A975A5">
        <w:lastRenderedPageBreak/>
        <w:t>Appendix B – Proposed development plans</w:t>
      </w:r>
      <w:bookmarkEnd w:id="14"/>
    </w:p>
    <w:p w14:paraId="0CD0C5CF" w14:textId="77777777" w:rsidR="00433526" w:rsidRPr="00A975A5" w:rsidRDefault="00433526" w:rsidP="00433526">
      <w:pPr>
        <w:pStyle w:val="Heading1"/>
        <w:numPr>
          <w:ilvl w:val="0"/>
          <w:numId w:val="0"/>
        </w:numPr>
        <w:ind w:left="432" w:hanging="432"/>
        <w:sectPr w:rsidR="00433526" w:rsidRPr="00A975A5" w:rsidSect="005B25A9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  <w:bookmarkStart w:id="15" w:name="_Toc62738857"/>
      <w:r w:rsidRPr="00A975A5">
        <w:lastRenderedPageBreak/>
        <w:t>Appendix C1 – Proposed stormwater management</w:t>
      </w:r>
      <w:bookmarkEnd w:id="15"/>
      <w:r w:rsidRPr="00A975A5">
        <w:t xml:space="preserve"> </w:t>
      </w:r>
    </w:p>
    <w:p w14:paraId="40414495" w14:textId="77777777" w:rsidR="00433526" w:rsidRPr="00A975A5" w:rsidRDefault="00433526" w:rsidP="001D64CA">
      <w:pPr>
        <w:pStyle w:val="Heading1"/>
        <w:numPr>
          <w:ilvl w:val="0"/>
          <w:numId w:val="0"/>
        </w:numPr>
        <w:sectPr w:rsidR="00433526" w:rsidRPr="00A975A5" w:rsidSect="005B25A9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  <w:bookmarkStart w:id="16" w:name="_Toc62738858"/>
      <w:r w:rsidRPr="00A975A5">
        <w:lastRenderedPageBreak/>
        <w:t>Appendix C2 – Stormwater management selection process and assessment</w:t>
      </w:r>
      <w:bookmarkEnd w:id="16"/>
    </w:p>
    <w:p w14:paraId="0E548632" w14:textId="5380D84E" w:rsidR="004C0920" w:rsidRPr="00A975A5" w:rsidRDefault="00433526" w:rsidP="001D64CA">
      <w:pPr>
        <w:pStyle w:val="Heading1"/>
        <w:numPr>
          <w:ilvl w:val="0"/>
          <w:numId w:val="0"/>
        </w:numPr>
        <w:ind w:left="432" w:hanging="432"/>
        <w:sectPr w:rsidR="004C0920" w:rsidRPr="00A975A5" w:rsidSect="005B25A9">
          <w:pgSz w:w="11906" w:h="16838"/>
          <w:pgMar w:top="1701" w:right="1134" w:bottom="851" w:left="1134" w:header="709" w:footer="709" w:gutter="0"/>
          <w:cols w:space="708"/>
          <w:docGrid w:linePitch="360"/>
        </w:sectPr>
      </w:pPr>
      <w:bookmarkStart w:id="17" w:name="_Toc62738859"/>
      <w:r w:rsidRPr="00A975A5">
        <w:lastRenderedPageBreak/>
        <w:t>Appendix C3 – Draft operation and maintenance</w:t>
      </w:r>
      <w:bookmarkEnd w:id="17"/>
    </w:p>
    <w:p w14:paraId="5BACDAD8" w14:textId="29E1B8F2" w:rsidR="005667A4" w:rsidRPr="00B44768" w:rsidRDefault="005667A4">
      <w:pPr>
        <w:rPr>
          <w:noProof/>
          <w:lang w:eastAsia="en-NZ"/>
        </w:rPr>
      </w:pPr>
    </w:p>
    <w:bookmarkEnd w:id="3"/>
    <w:tbl>
      <w:tblPr>
        <w:tblStyle w:val="TableGrid"/>
        <w:tblpPr w:leftFromText="181" w:rightFromText="181" w:vertAnchor="page" w:horzAnchor="page" w:tblpX="1124" w:tblpY="14743"/>
        <w:tblW w:w="100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996"/>
      </w:tblGrid>
      <w:tr w:rsidR="003C3FD1" w:rsidRPr="00A975A5" w14:paraId="04BC07FA" w14:textId="77777777" w:rsidTr="002512D0">
        <w:trPr>
          <w:trHeight w:val="854"/>
        </w:trPr>
        <w:tc>
          <w:tcPr>
            <w:tcW w:w="5103" w:type="dxa"/>
            <w:vAlign w:val="center"/>
          </w:tcPr>
          <w:p w14:paraId="6F6DBFA2" w14:textId="5772F5FB" w:rsidR="003C3FD1" w:rsidRPr="004227B7" w:rsidRDefault="003C3FD1" w:rsidP="002512D0">
            <w:pPr>
              <w:pStyle w:val="Footer"/>
              <w:tabs>
                <w:tab w:val="clear" w:pos="4513"/>
                <w:tab w:val="clear" w:pos="9026"/>
              </w:tabs>
            </w:pPr>
          </w:p>
        </w:tc>
        <w:tc>
          <w:tcPr>
            <w:tcW w:w="4996" w:type="dxa"/>
            <w:vAlign w:val="center"/>
          </w:tcPr>
          <w:p w14:paraId="605DACD3" w14:textId="77777777" w:rsidR="003C3FD1" w:rsidRPr="00A975A5" w:rsidRDefault="000F3E5A" w:rsidP="002512D0">
            <w:pPr>
              <w:jc w:val="right"/>
            </w:pPr>
            <w:r w:rsidRPr="00A975A5">
              <w:rPr>
                <w:noProof/>
                <w:lang w:eastAsia="en-NZ"/>
              </w:rPr>
              <w:drawing>
                <wp:inline distT="0" distB="0" distL="0" distR="0" wp14:anchorId="1FA318E0" wp14:editId="4EFE16DA">
                  <wp:extent cx="1982378" cy="9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8-304889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37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8" w:name="Logo2"/>
            <w:bookmarkEnd w:id="18"/>
          </w:p>
        </w:tc>
      </w:tr>
    </w:tbl>
    <w:p w14:paraId="7A69C953" w14:textId="77777777" w:rsidR="00F27A8E" w:rsidRPr="00A975A5" w:rsidRDefault="00AE60FD">
      <w:r w:rsidRPr="00A975A5">
        <w:rPr>
          <w:noProof/>
          <w:lang w:eastAsia="en-NZ"/>
        </w:rPr>
        <w:drawing>
          <wp:anchor distT="0" distB="0" distL="114300" distR="114300" simplePos="0" relativeHeight="251659776" behindDoc="1" locked="0" layoutInCell="1" allowOverlap="1" wp14:anchorId="04BF7BFF" wp14:editId="41048E19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port-back-page-green-shape-tran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7A8E" w:rsidRPr="00A975A5" w:rsidSect="00AD6D0A">
      <w:headerReference w:type="even" r:id="rId23"/>
      <w:headerReference w:type="default" r:id="rId24"/>
      <w:footerReference w:type="default" r:id="rId25"/>
      <w:headerReference w:type="first" r:id="rId26"/>
      <w:pgSz w:w="11906" w:h="1683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36731" w14:textId="77777777" w:rsidR="0032632D" w:rsidRDefault="0032632D" w:rsidP="00C85CC0">
      <w:pPr>
        <w:spacing w:after="0" w:line="240" w:lineRule="auto"/>
      </w:pPr>
      <w:r>
        <w:separator/>
      </w:r>
    </w:p>
  </w:endnote>
  <w:endnote w:type="continuationSeparator" w:id="0">
    <w:p w14:paraId="5C7BB3F7" w14:textId="77777777" w:rsidR="0032632D" w:rsidRDefault="0032632D" w:rsidP="00C85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FF497" w14:textId="77777777" w:rsidR="0032632D" w:rsidRPr="003E4DDE" w:rsidRDefault="0032632D" w:rsidP="003E4D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6C44F" w14:textId="77777777" w:rsidR="0032632D" w:rsidRPr="003E4DDE" w:rsidRDefault="0032632D" w:rsidP="009C7226">
    <w:pPr>
      <w:pStyle w:val="Footer"/>
      <w:tabs>
        <w:tab w:val="clear" w:pos="4513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B1DDF" w14:textId="77777777" w:rsidR="0032632D" w:rsidRPr="00F27A8E" w:rsidRDefault="0032632D" w:rsidP="00F27A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509E20" w14:textId="77777777" w:rsidR="0032632D" w:rsidRPr="000A7727" w:rsidRDefault="0032632D" w:rsidP="00C85CC0">
      <w:pPr>
        <w:spacing w:after="0" w:line="240" w:lineRule="auto"/>
        <w:rPr>
          <w:color w:val="008AC4"/>
        </w:rPr>
      </w:pPr>
      <w:r w:rsidRPr="000A7727">
        <w:rPr>
          <w:color w:val="008AC4"/>
        </w:rPr>
        <w:separator/>
      </w:r>
    </w:p>
  </w:footnote>
  <w:footnote w:type="continuationSeparator" w:id="0">
    <w:p w14:paraId="51FDE82C" w14:textId="77777777" w:rsidR="0032632D" w:rsidRDefault="0032632D" w:rsidP="00C85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89F88C" w14:textId="77777777" w:rsidR="0032632D" w:rsidRDefault="003263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6C72F" w14:textId="73E974F5" w:rsidR="0032632D" w:rsidRDefault="009B283B" w:rsidP="00AD6D0A">
    <w:pPr>
      <w:pStyle w:val="Footer"/>
      <w:tabs>
        <w:tab w:val="clear" w:pos="4513"/>
        <w:tab w:val="clear" w:pos="9026"/>
        <w:tab w:val="right" w:pos="9639"/>
      </w:tabs>
    </w:pPr>
    <w:fldSimple w:instr=" TITLE   \* MERGEFORMAT ">
      <w:r w:rsidR="00C95191">
        <w:t>Stormwater Management Plan Template</w:t>
      </w:r>
    </w:fldSimple>
    <w:r w:rsidR="0032632D">
      <w:tab/>
    </w:r>
    <w:r w:rsidR="0032632D" w:rsidRPr="006842C7">
      <w:fldChar w:fldCharType="begin"/>
    </w:r>
    <w:r w:rsidR="0032632D" w:rsidRPr="006842C7">
      <w:instrText xml:space="preserve"> PAGE  \* Arabic  \* MERGEFORMAT </w:instrText>
    </w:r>
    <w:r w:rsidR="0032632D" w:rsidRPr="006842C7">
      <w:fldChar w:fldCharType="separate"/>
    </w:r>
    <w:r w:rsidR="0032632D">
      <w:rPr>
        <w:noProof/>
      </w:rPr>
      <w:t>17</w:t>
    </w:r>
    <w:r w:rsidR="0032632D" w:rsidRPr="006842C7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01AB6" w14:textId="77777777" w:rsidR="0032632D" w:rsidRDefault="0032632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FB200" w14:textId="2FF692B0" w:rsidR="0032632D" w:rsidRDefault="0032632D" w:rsidP="00AD6D0A">
    <w:pPr>
      <w:pStyle w:val="Footer"/>
      <w:tabs>
        <w:tab w:val="clear" w:pos="4513"/>
        <w:tab w:val="clear" w:pos="9026"/>
        <w:tab w:val="right" w:pos="9639"/>
      </w:tabs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24</w:t>
    </w:r>
    <w:r>
      <w:fldChar w:fldCharType="end"/>
    </w:r>
    <w:r>
      <w:tab/>
    </w:r>
    <w:r w:rsidR="000F0C7A">
      <w:fldChar w:fldCharType="begin"/>
    </w:r>
    <w:r w:rsidR="000F0C7A">
      <w:instrText xml:space="preserve"> TITLE   \* MERGEFORMAT </w:instrText>
    </w:r>
    <w:r w:rsidR="000F0C7A">
      <w:fldChar w:fldCharType="separate"/>
    </w:r>
    <w:r w:rsidR="00C95191">
      <w:t>Stormwater Management Plan Template</w:t>
    </w:r>
    <w:r w:rsidR="000F0C7A"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EE0FA" w14:textId="77777777" w:rsidR="0032632D" w:rsidRDefault="0032632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EEA6C" w14:textId="77777777" w:rsidR="0032632D" w:rsidRDefault="0032632D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AE8B84" w14:textId="77777777" w:rsidR="0032632D" w:rsidRPr="009C7226" w:rsidRDefault="0032632D" w:rsidP="009C7226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4897EE" w14:textId="77777777" w:rsidR="0032632D" w:rsidRDefault="0032632D" w:rsidP="00AD6D0A">
    <w:pPr>
      <w:pStyle w:val="Footer"/>
      <w:tabs>
        <w:tab w:val="clear" w:pos="4513"/>
        <w:tab w:val="clear" w:pos="9026"/>
        <w:tab w:val="right" w:pos="9639"/>
      </w:tabs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C12152" w14:textId="77777777" w:rsidR="0032632D" w:rsidRDefault="003263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2B2160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35A9E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E8233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8448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26E7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1A46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6059A4"/>
    <w:lvl w:ilvl="0">
      <w:start w:val="1"/>
      <w:numFmt w:val="bullet"/>
      <w:lvlText w:val=""/>
      <w:lvlJc w:val="left"/>
      <w:pPr>
        <w:ind w:left="926" w:hanging="360"/>
      </w:pPr>
      <w:rPr>
        <w:rFonts w:ascii="Symbol" w:hAnsi="Symbol" w:hint="default"/>
        <w:color w:val="008AC4"/>
      </w:rPr>
    </w:lvl>
  </w:abstractNum>
  <w:abstractNum w:abstractNumId="7" w15:restartNumberingAfterBreak="0">
    <w:nsid w:val="FFFFFF83"/>
    <w:multiLevelType w:val="singleLevel"/>
    <w:tmpl w:val="A78E646E"/>
    <w:lvl w:ilvl="0">
      <w:start w:val="1"/>
      <w:numFmt w:val="bullet"/>
      <w:lvlText w:val="o"/>
      <w:lvlJc w:val="left"/>
      <w:pPr>
        <w:ind w:left="814" w:hanging="360"/>
      </w:pPr>
      <w:rPr>
        <w:rFonts w:ascii="Courier New" w:hAnsi="Courier New" w:hint="default"/>
        <w:color w:val="008AC4"/>
      </w:rPr>
    </w:lvl>
  </w:abstractNum>
  <w:abstractNum w:abstractNumId="8" w15:restartNumberingAfterBreak="0">
    <w:nsid w:val="FFFFFF88"/>
    <w:multiLevelType w:val="singleLevel"/>
    <w:tmpl w:val="2CC61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C12FC58"/>
    <w:lvl w:ilvl="0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  <w:color w:val="008AC4"/>
      </w:rPr>
    </w:lvl>
  </w:abstractNum>
  <w:abstractNum w:abstractNumId="10" w15:restartNumberingAfterBreak="0">
    <w:nsid w:val="01304E05"/>
    <w:multiLevelType w:val="multilevel"/>
    <w:tmpl w:val="B3AC55BE"/>
    <w:lvl w:ilvl="0">
      <w:start w:val="1"/>
      <w:numFmt w:val="decimal"/>
      <w:lvlRestart w:val="0"/>
      <w:pStyle w:val="ListNumber"/>
      <w:lvlText w:val="%1."/>
      <w:lvlJc w:val="left"/>
      <w:pPr>
        <w:tabs>
          <w:tab w:val="num" w:pos="964"/>
        </w:tabs>
        <w:ind w:left="397" w:hanging="397"/>
      </w:pPr>
      <w:rPr>
        <w:rFonts w:ascii="Arial" w:hAnsi="Arial" w:cs="Arial" w:hint="default"/>
        <w:b w:val="0"/>
        <w:i w:val="0"/>
        <w:sz w:val="24"/>
        <w:szCs w:val="24"/>
      </w:rPr>
    </w:lvl>
    <w:lvl w:ilvl="1">
      <w:start w:val="1"/>
      <w:numFmt w:val="lowerLetter"/>
      <w:pStyle w:val="ListNumber2"/>
      <w:lvlText w:val="%1.%2"/>
      <w:lvlJc w:val="left"/>
      <w:pPr>
        <w:tabs>
          <w:tab w:val="num" w:pos="1531"/>
        </w:tabs>
        <w:ind w:left="964" w:hanging="567"/>
      </w:pPr>
      <w:rPr>
        <w:rFonts w:ascii="Arial" w:hAnsi="Arial" w:cs="Arial" w:hint="default"/>
        <w:b w:val="0"/>
        <w:i w:val="0"/>
        <w:sz w:val="24"/>
        <w:szCs w:val="24"/>
      </w:rPr>
    </w:lvl>
    <w:lvl w:ilvl="2">
      <w:start w:val="1"/>
      <w:numFmt w:val="lowerRoman"/>
      <w:pStyle w:val="ListNumber3"/>
      <w:lvlText w:val="%1.%2.%3"/>
      <w:lvlJc w:val="left"/>
      <w:pPr>
        <w:tabs>
          <w:tab w:val="num" w:pos="2268"/>
        </w:tabs>
        <w:ind w:left="1701" w:hanging="737"/>
      </w:pPr>
      <w:rPr>
        <w:rFonts w:ascii="Arial" w:hAnsi="Arial" w:cs="Arial" w:hint="default"/>
        <w:b w:val="0"/>
        <w:i w:val="0"/>
        <w:sz w:val="24"/>
        <w:szCs w:val="24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75"/>
        </w:tabs>
        <w:ind w:left="2608" w:hanging="907"/>
      </w:pPr>
      <w:rPr>
        <w:rFonts w:ascii="Arial" w:hAnsi="Arial" w:cs="Arial" w:hint="default"/>
        <w:b w:val="0"/>
        <w:i w:val="0"/>
        <w:sz w:val="20"/>
        <w:szCs w:val="22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366"/>
        </w:tabs>
        <w:ind w:left="3799" w:hanging="1191"/>
      </w:pPr>
      <w:rPr>
        <w:rFonts w:ascii="Arial" w:hAnsi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309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4871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5591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311" w:hanging="720"/>
      </w:pPr>
      <w:rPr>
        <w:rFonts w:ascii="Arial Narrow" w:hAnsi="Arial Narrow" w:hint="default"/>
        <w:sz w:val="22"/>
      </w:rPr>
    </w:lvl>
  </w:abstractNum>
  <w:abstractNum w:abstractNumId="11" w15:restartNumberingAfterBreak="0">
    <w:nsid w:val="03D11351"/>
    <w:multiLevelType w:val="hybridMultilevel"/>
    <w:tmpl w:val="40A8BA4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AC35CD"/>
    <w:multiLevelType w:val="hybridMultilevel"/>
    <w:tmpl w:val="09EABF3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AE4F68"/>
    <w:multiLevelType w:val="hybridMultilevel"/>
    <w:tmpl w:val="B3149FA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6874FC"/>
    <w:multiLevelType w:val="hybridMultilevel"/>
    <w:tmpl w:val="8AAA163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BE30A6"/>
    <w:multiLevelType w:val="hybridMultilevel"/>
    <w:tmpl w:val="2966B9D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F80931"/>
    <w:multiLevelType w:val="hybridMultilevel"/>
    <w:tmpl w:val="A40861C2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7C2DE9"/>
    <w:multiLevelType w:val="hybridMultilevel"/>
    <w:tmpl w:val="1C64A47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233145"/>
    <w:multiLevelType w:val="hybridMultilevel"/>
    <w:tmpl w:val="A5C638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B75D2E"/>
    <w:multiLevelType w:val="hybridMultilevel"/>
    <w:tmpl w:val="B672CC2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D26BDD"/>
    <w:multiLevelType w:val="hybridMultilevel"/>
    <w:tmpl w:val="683ADD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402D4D"/>
    <w:multiLevelType w:val="hybridMultilevel"/>
    <w:tmpl w:val="61045F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A26493"/>
    <w:multiLevelType w:val="hybridMultilevel"/>
    <w:tmpl w:val="6D80419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EB4228"/>
    <w:multiLevelType w:val="multilevel"/>
    <w:tmpl w:val="DCB0EC8E"/>
    <w:lvl w:ilvl="0">
      <w:start w:val="1"/>
      <w:numFmt w:val="bullet"/>
      <w:lvlRestart w:val="0"/>
      <w:pStyle w:val="ListBullet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1594CA"/>
        <w:sz w:val="22"/>
        <w:szCs w:val="22"/>
      </w:rPr>
    </w:lvl>
    <w:lvl w:ilvl="1">
      <w:start w:val="1"/>
      <w:numFmt w:val="bullet"/>
      <w:pStyle w:val="ListBullet2"/>
      <w:lvlText w:val="o"/>
      <w:lvlJc w:val="left"/>
      <w:pPr>
        <w:tabs>
          <w:tab w:val="num" w:pos="1361"/>
        </w:tabs>
        <w:ind w:left="1361" w:hanging="397"/>
      </w:pPr>
      <w:rPr>
        <w:rFonts w:ascii="Courier New" w:hAnsi="Courier New" w:hint="default"/>
        <w:color w:val="1594CA"/>
        <w:sz w:val="22"/>
      </w:rPr>
    </w:lvl>
    <w:lvl w:ilvl="2">
      <w:start w:val="1"/>
      <w:numFmt w:val="bullet"/>
      <w:pStyle w:val="ListBullet3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  <w:color w:val="1594CA"/>
        <w:sz w:val="22"/>
      </w:rPr>
    </w:lvl>
    <w:lvl w:ilvl="3">
      <w:start w:val="1"/>
      <w:numFmt w:val="bullet"/>
      <w:pStyle w:val="ListBullet4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  <w:sz w:val="22"/>
      </w:rPr>
    </w:lvl>
    <w:lvl w:ilvl="4">
      <w:start w:val="1"/>
      <w:numFmt w:val="bullet"/>
      <w:pStyle w:val="ListBullet5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  <w:sz w:val="22"/>
      </w:rPr>
    </w:lvl>
    <w:lvl w:ilvl="5">
      <w:start w:val="1"/>
      <w:numFmt w:val="none"/>
      <w:lvlText w:val="%1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none"/>
      <w:lvlText w:val="%1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none"/>
      <w:lvlText w:val="%1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none"/>
      <w:lvlText w:val="%1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24" w15:restartNumberingAfterBreak="0">
    <w:nsid w:val="18176262"/>
    <w:multiLevelType w:val="multilevel"/>
    <w:tmpl w:val="7CA8A388"/>
    <w:lvl w:ilvl="0">
      <w:start w:val="2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18AD67BC"/>
    <w:multiLevelType w:val="hybridMultilevel"/>
    <w:tmpl w:val="DF488BCE"/>
    <w:lvl w:ilvl="0" w:tplc="14090003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26" w15:restartNumberingAfterBreak="0">
    <w:nsid w:val="19A34283"/>
    <w:multiLevelType w:val="hybridMultilevel"/>
    <w:tmpl w:val="F73ECDA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E671605"/>
    <w:multiLevelType w:val="hybridMultilevel"/>
    <w:tmpl w:val="272047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5F0C44"/>
    <w:multiLevelType w:val="hybridMultilevel"/>
    <w:tmpl w:val="8D8002A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88D623B"/>
    <w:multiLevelType w:val="hybridMultilevel"/>
    <w:tmpl w:val="94DEA1E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8C9707E"/>
    <w:multiLevelType w:val="hybridMultilevel"/>
    <w:tmpl w:val="6930C8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9D625C0"/>
    <w:multiLevelType w:val="hybridMultilevel"/>
    <w:tmpl w:val="8C6686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A787A4C"/>
    <w:multiLevelType w:val="hybridMultilevel"/>
    <w:tmpl w:val="1A602CB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B83041C"/>
    <w:multiLevelType w:val="hybridMultilevel"/>
    <w:tmpl w:val="85684BA8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4F55CA8"/>
    <w:multiLevelType w:val="hybridMultilevel"/>
    <w:tmpl w:val="CF2442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6E47C90"/>
    <w:multiLevelType w:val="hybridMultilevel"/>
    <w:tmpl w:val="D5F0DD6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7B967AA"/>
    <w:multiLevelType w:val="hybridMultilevel"/>
    <w:tmpl w:val="7256C7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C595DB9"/>
    <w:multiLevelType w:val="hybridMultilevel"/>
    <w:tmpl w:val="AF1EA4E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CC20E74"/>
    <w:multiLevelType w:val="hybridMultilevel"/>
    <w:tmpl w:val="D7487A5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D900F13"/>
    <w:multiLevelType w:val="hybridMultilevel"/>
    <w:tmpl w:val="B43E1B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147946"/>
    <w:multiLevelType w:val="hybridMultilevel"/>
    <w:tmpl w:val="61F68D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E029E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A5317B6"/>
    <w:multiLevelType w:val="hybridMultilevel"/>
    <w:tmpl w:val="8FAC67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CAE6B1E"/>
    <w:multiLevelType w:val="hybridMultilevel"/>
    <w:tmpl w:val="BE9850A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D487DD5"/>
    <w:multiLevelType w:val="hybridMultilevel"/>
    <w:tmpl w:val="5734F21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2513B50"/>
    <w:multiLevelType w:val="hybridMultilevel"/>
    <w:tmpl w:val="FD80DE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207066"/>
    <w:multiLevelType w:val="hybridMultilevel"/>
    <w:tmpl w:val="8E002ED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A926A6E"/>
    <w:multiLevelType w:val="hybridMultilevel"/>
    <w:tmpl w:val="C5A6F2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AC2098C"/>
    <w:multiLevelType w:val="hybridMultilevel"/>
    <w:tmpl w:val="E99202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BCC683E"/>
    <w:multiLevelType w:val="hybridMultilevel"/>
    <w:tmpl w:val="CE96D5E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BE41151"/>
    <w:multiLevelType w:val="hybridMultilevel"/>
    <w:tmpl w:val="5CC0AB28"/>
    <w:lvl w:ilvl="0" w:tplc="FEE649F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512" w:hanging="360"/>
      </w:pPr>
    </w:lvl>
    <w:lvl w:ilvl="2" w:tplc="1409001B" w:tentative="1">
      <w:start w:val="1"/>
      <w:numFmt w:val="lowerRoman"/>
      <w:lvlText w:val="%3."/>
      <w:lvlJc w:val="right"/>
      <w:pPr>
        <w:ind w:left="2232" w:hanging="180"/>
      </w:pPr>
    </w:lvl>
    <w:lvl w:ilvl="3" w:tplc="1409000F" w:tentative="1">
      <w:start w:val="1"/>
      <w:numFmt w:val="decimal"/>
      <w:lvlText w:val="%4."/>
      <w:lvlJc w:val="left"/>
      <w:pPr>
        <w:ind w:left="2952" w:hanging="360"/>
      </w:pPr>
    </w:lvl>
    <w:lvl w:ilvl="4" w:tplc="14090019" w:tentative="1">
      <w:start w:val="1"/>
      <w:numFmt w:val="lowerLetter"/>
      <w:lvlText w:val="%5."/>
      <w:lvlJc w:val="left"/>
      <w:pPr>
        <w:ind w:left="3672" w:hanging="360"/>
      </w:pPr>
    </w:lvl>
    <w:lvl w:ilvl="5" w:tplc="1409001B" w:tentative="1">
      <w:start w:val="1"/>
      <w:numFmt w:val="lowerRoman"/>
      <w:lvlText w:val="%6."/>
      <w:lvlJc w:val="right"/>
      <w:pPr>
        <w:ind w:left="4392" w:hanging="180"/>
      </w:pPr>
    </w:lvl>
    <w:lvl w:ilvl="6" w:tplc="1409000F" w:tentative="1">
      <w:start w:val="1"/>
      <w:numFmt w:val="decimal"/>
      <w:lvlText w:val="%7."/>
      <w:lvlJc w:val="left"/>
      <w:pPr>
        <w:ind w:left="5112" w:hanging="360"/>
      </w:pPr>
    </w:lvl>
    <w:lvl w:ilvl="7" w:tplc="14090019" w:tentative="1">
      <w:start w:val="1"/>
      <w:numFmt w:val="lowerLetter"/>
      <w:lvlText w:val="%8."/>
      <w:lvlJc w:val="left"/>
      <w:pPr>
        <w:ind w:left="5832" w:hanging="360"/>
      </w:pPr>
    </w:lvl>
    <w:lvl w:ilvl="8" w:tplc="1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0" w15:restartNumberingAfterBreak="0">
    <w:nsid w:val="5C80776C"/>
    <w:multiLevelType w:val="hybridMultilevel"/>
    <w:tmpl w:val="74E8650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15F4AD6"/>
    <w:multiLevelType w:val="hybridMultilevel"/>
    <w:tmpl w:val="4F5ABD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4514E26"/>
    <w:multiLevelType w:val="hybridMultilevel"/>
    <w:tmpl w:val="92E266E0"/>
    <w:lvl w:ilvl="0" w:tplc="EA8CB74E">
      <w:start w:val="1"/>
      <w:numFmt w:val="bullet"/>
      <w:pStyle w:val="CalloutBullet"/>
      <w:lvlText w:val=""/>
      <w:lvlJc w:val="left"/>
      <w:pPr>
        <w:ind w:left="862" w:hanging="360"/>
      </w:pPr>
      <w:rPr>
        <w:rFonts w:ascii="Symbol" w:hAnsi="Symbol" w:hint="default"/>
        <w:color w:val="FFFFFF" w:themeColor="background1"/>
      </w:rPr>
    </w:lvl>
    <w:lvl w:ilvl="1" w:tplc="1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3" w15:restartNumberingAfterBreak="0">
    <w:nsid w:val="667D25B8"/>
    <w:multiLevelType w:val="hybridMultilevel"/>
    <w:tmpl w:val="62AA67A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6E35986"/>
    <w:multiLevelType w:val="hybridMultilevel"/>
    <w:tmpl w:val="879E550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7AD177D"/>
    <w:multiLevelType w:val="hybridMultilevel"/>
    <w:tmpl w:val="B0F400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AB149D0"/>
    <w:multiLevelType w:val="hybridMultilevel"/>
    <w:tmpl w:val="EB5A93DC"/>
    <w:lvl w:ilvl="0" w:tplc="1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7" w15:restartNumberingAfterBreak="0">
    <w:nsid w:val="6B8D4131"/>
    <w:multiLevelType w:val="hybridMultilevel"/>
    <w:tmpl w:val="CA4EC79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C386484"/>
    <w:multiLevelType w:val="multilevel"/>
    <w:tmpl w:val="BE1A5BC0"/>
    <w:lvl w:ilvl="0">
      <w:start w:val="1"/>
      <w:numFmt w:val="bullet"/>
      <w:lvlRestart w:val="0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color w:val="1594CA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361"/>
        </w:tabs>
        <w:ind w:left="1361" w:hanging="397"/>
      </w:pPr>
      <w:rPr>
        <w:rFonts w:ascii="Courier New" w:hAnsi="Courier New" w:cs="Courier New" w:hint="default"/>
        <w:color w:val="1594CA"/>
        <w:sz w:val="22"/>
      </w:rPr>
    </w:lvl>
    <w:lvl w:ilvl="2">
      <w:start w:val="1"/>
      <w:numFmt w:val="bullet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  <w:color w:val="1594CA"/>
        <w:sz w:val="22"/>
      </w:rPr>
    </w:lvl>
    <w:lvl w:ilvl="3">
      <w:start w:val="1"/>
      <w:numFmt w:val="bullet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758"/>
        </w:tabs>
        <w:ind w:left="1758" w:hanging="397"/>
      </w:pPr>
      <w:rPr>
        <w:rFonts w:ascii="Symbol" w:hAnsi="Symbol" w:hint="default"/>
        <w:sz w:val="22"/>
      </w:rPr>
    </w:lvl>
    <w:lvl w:ilvl="5">
      <w:start w:val="1"/>
      <w:numFmt w:val="none"/>
      <w:lvlText w:val="%1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none"/>
      <w:lvlText w:val="%1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none"/>
      <w:lvlText w:val="%1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none"/>
      <w:lvlText w:val="%1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59" w15:restartNumberingAfterBreak="0">
    <w:nsid w:val="6FF13F8C"/>
    <w:multiLevelType w:val="hybridMultilevel"/>
    <w:tmpl w:val="F446B5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1D66F2A"/>
    <w:multiLevelType w:val="hybridMultilevel"/>
    <w:tmpl w:val="63F6416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47D2118"/>
    <w:multiLevelType w:val="hybridMultilevel"/>
    <w:tmpl w:val="C1960F7A"/>
    <w:lvl w:ilvl="0" w:tplc="965A80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4830F93"/>
    <w:multiLevelType w:val="hybridMultilevel"/>
    <w:tmpl w:val="55AE526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DE33CC0"/>
    <w:multiLevelType w:val="hybridMultilevel"/>
    <w:tmpl w:val="F1A284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24"/>
  </w:num>
  <w:num w:numId="5">
    <w:abstractNumId w:val="23"/>
  </w:num>
  <w:num w:numId="6">
    <w:abstractNumId w:val="23"/>
  </w:num>
  <w:num w:numId="7">
    <w:abstractNumId w:val="23"/>
  </w:num>
  <w:num w:numId="8">
    <w:abstractNumId w:val="5"/>
  </w:num>
  <w:num w:numId="9">
    <w:abstractNumId w:val="23"/>
  </w:num>
  <w:num w:numId="10">
    <w:abstractNumId w:val="4"/>
  </w:num>
  <w:num w:numId="11">
    <w:abstractNumId w:val="23"/>
  </w:num>
  <w:num w:numId="12">
    <w:abstractNumId w:val="8"/>
  </w:num>
  <w:num w:numId="13">
    <w:abstractNumId w:val="10"/>
  </w:num>
  <w:num w:numId="14">
    <w:abstractNumId w:val="3"/>
  </w:num>
  <w:num w:numId="15">
    <w:abstractNumId w:val="10"/>
  </w:num>
  <w:num w:numId="16">
    <w:abstractNumId w:val="2"/>
  </w:num>
  <w:num w:numId="17">
    <w:abstractNumId w:val="10"/>
  </w:num>
  <w:num w:numId="18">
    <w:abstractNumId w:val="1"/>
  </w:num>
  <w:num w:numId="19">
    <w:abstractNumId w:val="10"/>
  </w:num>
  <w:num w:numId="20">
    <w:abstractNumId w:val="0"/>
  </w:num>
  <w:num w:numId="21">
    <w:abstractNumId w:val="10"/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52"/>
  </w:num>
  <w:num w:numId="25">
    <w:abstractNumId w:val="11"/>
  </w:num>
  <w:num w:numId="26">
    <w:abstractNumId w:val="63"/>
  </w:num>
  <w:num w:numId="27">
    <w:abstractNumId w:val="50"/>
  </w:num>
  <w:num w:numId="28">
    <w:abstractNumId w:val="16"/>
  </w:num>
  <w:num w:numId="29">
    <w:abstractNumId w:val="62"/>
  </w:num>
  <w:num w:numId="30">
    <w:abstractNumId w:val="43"/>
  </w:num>
  <w:num w:numId="31">
    <w:abstractNumId w:val="24"/>
  </w:num>
  <w:num w:numId="32">
    <w:abstractNumId w:val="24"/>
  </w:num>
  <w:num w:numId="33">
    <w:abstractNumId w:val="24"/>
  </w:num>
  <w:num w:numId="34">
    <w:abstractNumId w:val="24"/>
  </w:num>
  <w:num w:numId="35">
    <w:abstractNumId w:val="31"/>
  </w:num>
  <w:num w:numId="36">
    <w:abstractNumId w:val="42"/>
  </w:num>
  <w:num w:numId="37">
    <w:abstractNumId w:val="59"/>
  </w:num>
  <w:num w:numId="38">
    <w:abstractNumId w:val="48"/>
  </w:num>
  <w:num w:numId="39">
    <w:abstractNumId w:val="56"/>
  </w:num>
  <w:num w:numId="40">
    <w:abstractNumId w:val="60"/>
  </w:num>
  <w:num w:numId="41">
    <w:abstractNumId w:val="38"/>
  </w:num>
  <w:num w:numId="42">
    <w:abstractNumId w:val="12"/>
  </w:num>
  <w:num w:numId="43">
    <w:abstractNumId w:val="23"/>
  </w:num>
  <w:num w:numId="44">
    <w:abstractNumId w:val="23"/>
  </w:num>
  <w:num w:numId="45">
    <w:abstractNumId w:val="27"/>
  </w:num>
  <w:num w:numId="46">
    <w:abstractNumId w:val="55"/>
  </w:num>
  <w:num w:numId="47">
    <w:abstractNumId w:val="51"/>
  </w:num>
  <w:num w:numId="48">
    <w:abstractNumId w:val="45"/>
  </w:num>
  <w:num w:numId="49">
    <w:abstractNumId w:val="57"/>
  </w:num>
  <w:num w:numId="50">
    <w:abstractNumId w:val="40"/>
  </w:num>
  <w:num w:numId="51">
    <w:abstractNumId w:val="21"/>
  </w:num>
  <w:num w:numId="52">
    <w:abstractNumId w:val="15"/>
  </w:num>
  <w:num w:numId="53">
    <w:abstractNumId w:val="32"/>
  </w:num>
  <w:num w:numId="54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9"/>
  </w:num>
  <w:num w:numId="56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4"/>
  </w:num>
  <w:num w:numId="5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3"/>
  </w:num>
  <w:num w:numId="60">
    <w:abstractNumId w:val="20"/>
  </w:num>
  <w:num w:numId="61">
    <w:abstractNumId w:val="13"/>
  </w:num>
  <w:num w:numId="62">
    <w:abstractNumId w:val="46"/>
  </w:num>
  <w:num w:numId="63">
    <w:abstractNumId w:val="53"/>
  </w:num>
  <w:num w:numId="64">
    <w:abstractNumId w:val="26"/>
  </w:num>
  <w:num w:numId="65">
    <w:abstractNumId w:val="24"/>
  </w:num>
  <w:num w:numId="66">
    <w:abstractNumId w:val="54"/>
  </w:num>
  <w:num w:numId="67">
    <w:abstractNumId w:val="28"/>
  </w:num>
  <w:num w:numId="68">
    <w:abstractNumId w:val="24"/>
  </w:num>
  <w:num w:numId="69">
    <w:abstractNumId w:val="30"/>
  </w:num>
  <w:num w:numId="70">
    <w:abstractNumId w:val="37"/>
  </w:num>
  <w:num w:numId="71">
    <w:abstractNumId w:val="47"/>
  </w:num>
  <w:num w:numId="72">
    <w:abstractNumId w:val="36"/>
  </w:num>
  <w:num w:numId="73">
    <w:abstractNumId w:val="41"/>
  </w:num>
  <w:num w:numId="74">
    <w:abstractNumId w:val="19"/>
  </w:num>
  <w:num w:numId="75">
    <w:abstractNumId w:val="14"/>
  </w:num>
  <w:num w:numId="76">
    <w:abstractNumId w:val="39"/>
  </w:num>
  <w:num w:numId="77">
    <w:abstractNumId w:val="44"/>
  </w:num>
  <w:num w:numId="78">
    <w:abstractNumId w:val="35"/>
  </w:num>
  <w:num w:numId="79">
    <w:abstractNumId w:val="61"/>
  </w:num>
  <w:num w:numId="80">
    <w:abstractNumId w:val="34"/>
  </w:num>
  <w:num w:numId="81">
    <w:abstractNumId w:val="58"/>
  </w:num>
  <w:num w:numId="82">
    <w:abstractNumId w:val="18"/>
  </w:num>
  <w:num w:numId="83">
    <w:abstractNumId w:val="23"/>
  </w:num>
  <w:num w:numId="84">
    <w:abstractNumId w:val="23"/>
  </w:num>
  <w:num w:numId="85">
    <w:abstractNumId w:val="23"/>
  </w:num>
  <w:num w:numId="86">
    <w:abstractNumId w:val="25"/>
  </w:num>
  <w:num w:numId="87">
    <w:abstractNumId w:val="33"/>
  </w:num>
  <w:num w:numId="88">
    <w:abstractNumId w:val="22"/>
  </w:num>
  <w:num w:numId="89">
    <w:abstractNumId w:val="29"/>
  </w:num>
  <w:num w:numId="90">
    <w:abstractNumId w:val="17"/>
  </w:num>
  <w:num w:numId="91">
    <w:abstractNumId w:val="23"/>
  </w:num>
  <w:num w:numId="92">
    <w:abstractNumId w:val="23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attachedTemplate r:id="rId1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E5A"/>
    <w:rsid w:val="0000322F"/>
    <w:rsid w:val="000113FD"/>
    <w:rsid w:val="000210C0"/>
    <w:rsid w:val="000233EF"/>
    <w:rsid w:val="0002533E"/>
    <w:rsid w:val="00025643"/>
    <w:rsid w:val="0003160D"/>
    <w:rsid w:val="000434E0"/>
    <w:rsid w:val="000503F3"/>
    <w:rsid w:val="00052E45"/>
    <w:rsid w:val="00053C34"/>
    <w:rsid w:val="00053F31"/>
    <w:rsid w:val="00054B0E"/>
    <w:rsid w:val="0005504D"/>
    <w:rsid w:val="00063BFC"/>
    <w:rsid w:val="000722DA"/>
    <w:rsid w:val="00075404"/>
    <w:rsid w:val="00075663"/>
    <w:rsid w:val="00083A19"/>
    <w:rsid w:val="00087EB9"/>
    <w:rsid w:val="000922E4"/>
    <w:rsid w:val="000942AD"/>
    <w:rsid w:val="00096344"/>
    <w:rsid w:val="000A18E5"/>
    <w:rsid w:val="000A252F"/>
    <w:rsid w:val="000A4220"/>
    <w:rsid w:val="000A437E"/>
    <w:rsid w:val="000A47E1"/>
    <w:rsid w:val="000A55B6"/>
    <w:rsid w:val="000A59A2"/>
    <w:rsid w:val="000A5DB8"/>
    <w:rsid w:val="000A6F0A"/>
    <w:rsid w:val="000A7727"/>
    <w:rsid w:val="000B0BC4"/>
    <w:rsid w:val="000B7E8D"/>
    <w:rsid w:val="000C3D8F"/>
    <w:rsid w:val="000C4EAA"/>
    <w:rsid w:val="000C6AD2"/>
    <w:rsid w:val="000D2710"/>
    <w:rsid w:val="000D538F"/>
    <w:rsid w:val="000D5F25"/>
    <w:rsid w:val="000D7024"/>
    <w:rsid w:val="000E1AF5"/>
    <w:rsid w:val="000E45E8"/>
    <w:rsid w:val="000F0C7A"/>
    <w:rsid w:val="000F0CAA"/>
    <w:rsid w:val="000F2744"/>
    <w:rsid w:val="000F3E5A"/>
    <w:rsid w:val="000F59F3"/>
    <w:rsid w:val="000F5F8A"/>
    <w:rsid w:val="001024C3"/>
    <w:rsid w:val="00111B1C"/>
    <w:rsid w:val="00113F47"/>
    <w:rsid w:val="00115EDE"/>
    <w:rsid w:val="00117F09"/>
    <w:rsid w:val="0012041E"/>
    <w:rsid w:val="0012322F"/>
    <w:rsid w:val="00123270"/>
    <w:rsid w:val="00134DA3"/>
    <w:rsid w:val="0013568B"/>
    <w:rsid w:val="00135EE5"/>
    <w:rsid w:val="001404F8"/>
    <w:rsid w:val="00140FF5"/>
    <w:rsid w:val="00143CC8"/>
    <w:rsid w:val="00150909"/>
    <w:rsid w:val="00150F81"/>
    <w:rsid w:val="00151736"/>
    <w:rsid w:val="001539BC"/>
    <w:rsid w:val="00154B3F"/>
    <w:rsid w:val="00160169"/>
    <w:rsid w:val="00161FB2"/>
    <w:rsid w:val="001670BC"/>
    <w:rsid w:val="00172439"/>
    <w:rsid w:val="00173772"/>
    <w:rsid w:val="00174CB5"/>
    <w:rsid w:val="001756DC"/>
    <w:rsid w:val="00175BCB"/>
    <w:rsid w:val="00180154"/>
    <w:rsid w:val="00180439"/>
    <w:rsid w:val="00180EC7"/>
    <w:rsid w:val="00183DB8"/>
    <w:rsid w:val="001865AE"/>
    <w:rsid w:val="00194668"/>
    <w:rsid w:val="00194BE7"/>
    <w:rsid w:val="001969CB"/>
    <w:rsid w:val="0019743C"/>
    <w:rsid w:val="001A01EE"/>
    <w:rsid w:val="001A03A9"/>
    <w:rsid w:val="001A0DA2"/>
    <w:rsid w:val="001B50AF"/>
    <w:rsid w:val="001B52F0"/>
    <w:rsid w:val="001C1759"/>
    <w:rsid w:val="001C188D"/>
    <w:rsid w:val="001C2177"/>
    <w:rsid w:val="001C3D60"/>
    <w:rsid w:val="001C7CA3"/>
    <w:rsid w:val="001C7E0A"/>
    <w:rsid w:val="001D010E"/>
    <w:rsid w:val="001D51E2"/>
    <w:rsid w:val="001D64CA"/>
    <w:rsid w:val="001E2426"/>
    <w:rsid w:val="001F127B"/>
    <w:rsid w:val="00200A94"/>
    <w:rsid w:val="00201927"/>
    <w:rsid w:val="00207235"/>
    <w:rsid w:val="002128FB"/>
    <w:rsid w:val="00214A99"/>
    <w:rsid w:val="002223C7"/>
    <w:rsid w:val="00223183"/>
    <w:rsid w:val="002255D9"/>
    <w:rsid w:val="00225816"/>
    <w:rsid w:val="00231B2A"/>
    <w:rsid w:val="00232D03"/>
    <w:rsid w:val="002372D3"/>
    <w:rsid w:val="002512D0"/>
    <w:rsid w:val="00254777"/>
    <w:rsid w:val="00257AE3"/>
    <w:rsid w:val="0026556C"/>
    <w:rsid w:val="00276181"/>
    <w:rsid w:val="0027664E"/>
    <w:rsid w:val="002778FD"/>
    <w:rsid w:val="00281374"/>
    <w:rsid w:val="00287680"/>
    <w:rsid w:val="00287FDE"/>
    <w:rsid w:val="0029105B"/>
    <w:rsid w:val="00291402"/>
    <w:rsid w:val="0029163D"/>
    <w:rsid w:val="002918F5"/>
    <w:rsid w:val="00291E6A"/>
    <w:rsid w:val="002933BC"/>
    <w:rsid w:val="002A4AE7"/>
    <w:rsid w:val="002A6AF0"/>
    <w:rsid w:val="002C06F0"/>
    <w:rsid w:val="002D38BD"/>
    <w:rsid w:val="002D7B9F"/>
    <w:rsid w:val="002E0115"/>
    <w:rsid w:val="002E441D"/>
    <w:rsid w:val="002E51D1"/>
    <w:rsid w:val="002F15A7"/>
    <w:rsid w:val="002F34EB"/>
    <w:rsid w:val="002F3B34"/>
    <w:rsid w:val="002F4791"/>
    <w:rsid w:val="002F5F1C"/>
    <w:rsid w:val="002F67F0"/>
    <w:rsid w:val="0030166A"/>
    <w:rsid w:val="00301929"/>
    <w:rsid w:val="003025B8"/>
    <w:rsid w:val="00306CC1"/>
    <w:rsid w:val="003121BC"/>
    <w:rsid w:val="003210D5"/>
    <w:rsid w:val="003237C2"/>
    <w:rsid w:val="0032421C"/>
    <w:rsid w:val="003248EE"/>
    <w:rsid w:val="00325A63"/>
    <w:rsid w:val="0032632D"/>
    <w:rsid w:val="003311B6"/>
    <w:rsid w:val="00334077"/>
    <w:rsid w:val="0033476E"/>
    <w:rsid w:val="00334D48"/>
    <w:rsid w:val="0034319C"/>
    <w:rsid w:val="003462A7"/>
    <w:rsid w:val="0034709D"/>
    <w:rsid w:val="00355016"/>
    <w:rsid w:val="00355C80"/>
    <w:rsid w:val="00363CA4"/>
    <w:rsid w:val="00367CEC"/>
    <w:rsid w:val="00372B5B"/>
    <w:rsid w:val="003766AA"/>
    <w:rsid w:val="00382DF4"/>
    <w:rsid w:val="003843E5"/>
    <w:rsid w:val="003858F9"/>
    <w:rsid w:val="00387963"/>
    <w:rsid w:val="00391FCD"/>
    <w:rsid w:val="00393272"/>
    <w:rsid w:val="0039602B"/>
    <w:rsid w:val="003A131B"/>
    <w:rsid w:val="003A1F6D"/>
    <w:rsid w:val="003A5DF2"/>
    <w:rsid w:val="003A672E"/>
    <w:rsid w:val="003B1C32"/>
    <w:rsid w:val="003B2FB0"/>
    <w:rsid w:val="003B41C3"/>
    <w:rsid w:val="003C3FD1"/>
    <w:rsid w:val="003D16DF"/>
    <w:rsid w:val="003D54F0"/>
    <w:rsid w:val="003E1A97"/>
    <w:rsid w:val="003E1EC1"/>
    <w:rsid w:val="003E3CF0"/>
    <w:rsid w:val="003E4DDE"/>
    <w:rsid w:val="003E5365"/>
    <w:rsid w:val="003E5BC2"/>
    <w:rsid w:val="003E793E"/>
    <w:rsid w:val="003F1CDE"/>
    <w:rsid w:val="00400591"/>
    <w:rsid w:val="00403AAF"/>
    <w:rsid w:val="004049E9"/>
    <w:rsid w:val="00414E5D"/>
    <w:rsid w:val="00417938"/>
    <w:rsid w:val="004227B7"/>
    <w:rsid w:val="00426A0E"/>
    <w:rsid w:val="00433526"/>
    <w:rsid w:val="00434BC9"/>
    <w:rsid w:val="00436A0F"/>
    <w:rsid w:val="004417DE"/>
    <w:rsid w:val="00443A62"/>
    <w:rsid w:val="00445094"/>
    <w:rsid w:val="00446F5C"/>
    <w:rsid w:val="00447EDA"/>
    <w:rsid w:val="00451466"/>
    <w:rsid w:val="00453131"/>
    <w:rsid w:val="00453E8F"/>
    <w:rsid w:val="00454FBD"/>
    <w:rsid w:val="00456901"/>
    <w:rsid w:val="00460D4D"/>
    <w:rsid w:val="00465176"/>
    <w:rsid w:val="00467116"/>
    <w:rsid w:val="00471514"/>
    <w:rsid w:val="00471DF3"/>
    <w:rsid w:val="004725E8"/>
    <w:rsid w:val="004779D0"/>
    <w:rsid w:val="00482BC7"/>
    <w:rsid w:val="00484740"/>
    <w:rsid w:val="00486F56"/>
    <w:rsid w:val="00487AA1"/>
    <w:rsid w:val="004942D7"/>
    <w:rsid w:val="004967D2"/>
    <w:rsid w:val="00496A13"/>
    <w:rsid w:val="004A1332"/>
    <w:rsid w:val="004A40E7"/>
    <w:rsid w:val="004A7F17"/>
    <w:rsid w:val="004B085F"/>
    <w:rsid w:val="004B1F36"/>
    <w:rsid w:val="004B5FA8"/>
    <w:rsid w:val="004B7F53"/>
    <w:rsid w:val="004C0920"/>
    <w:rsid w:val="004C10A6"/>
    <w:rsid w:val="004C5897"/>
    <w:rsid w:val="004D2671"/>
    <w:rsid w:val="004E01B0"/>
    <w:rsid w:val="004E059D"/>
    <w:rsid w:val="004E1712"/>
    <w:rsid w:val="004E2C57"/>
    <w:rsid w:val="004E32C4"/>
    <w:rsid w:val="004E4AAB"/>
    <w:rsid w:val="004F2294"/>
    <w:rsid w:val="00502584"/>
    <w:rsid w:val="00502C45"/>
    <w:rsid w:val="005048BB"/>
    <w:rsid w:val="0050519B"/>
    <w:rsid w:val="00506756"/>
    <w:rsid w:val="00510434"/>
    <w:rsid w:val="0051201C"/>
    <w:rsid w:val="00513A06"/>
    <w:rsid w:val="00517022"/>
    <w:rsid w:val="00517DBA"/>
    <w:rsid w:val="0052047D"/>
    <w:rsid w:val="005206A8"/>
    <w:rsid w:val="00525086"/>
    <w:rsid w:val="0052689C"/>
    <w:rsid w:val="00531A77"/>
    <w:rsid w:val="005326C2"/>
    <w:rsid w:val="005355A3"/>
    <w:rsid w:val="00535D43"/>
    <w:rsid w:val="0053656E"/>
    <w:rsid w:val="00540F19"/>
    <w:rsid w:val="00545302"/>
    <w:rsid w:val="00550FCB"/>
    <w:rsid w:val="00553678"/>
    <w:rsid w:val="005553E7"/>
    <w:rsid w:val="00562BEE"/>
    <w:rsid w:val="005667A4"/>
    <w:rsid w:val="005673F6"/>
    <w:rsid w:val="00567D0D"/>
    <w:rsid w:val="00567E67"/>
    <w:rsid w:val="005715B2"/>
    <w:rsid w:val="0058094A"/>
    <w:rsid w:val="00586CA4"/>
    <w:rsid w:val="00591FFD"/>
    <w:rsid w:val="00592B2C"/>
    <w:rsid w:val="005A3A20"/>
    <w:rsid w:val="005A4B32"/>
    <w:rsid w:val="005B0D74"/>
    <w:rsid w:val="005B25A9"/>
    <w:rsid w:val="005C3F83"/>
    <w:rsid w:val="005C4D1C"/>
    <w:rsid w:val="005C6572"/>
    <w:rsid w:val="005C6601"/>
    <w:rsid w:val="005D66AD"/>
    <w:rsid w:val="005E0161"/>
    <w:rsid w:val="005E0F77"/>
    <w:rsid w:val="005E48B5"/>
    <w:rsid w:val="005E5E27"/>
    <w:rsid w:val="005E6795"/>
    <w:rsid w:val="005F052E"/>
    <w:rsid w:val="005F12D3"/>
    <w:rsid w:val="005F1A36"/>
    <w:rsid w:val="005F1E97"/>
    <w:rsid w:val="005F22FA"/>
    <w:rsid w:val="005F23B1"/>
    <w:rsid w:val="005F33C2"/>
    <w:rsid w:val="005F442C"/>
    <w:rsid w:val="005F601C"/>
    <w:rsid w:val="00600151"/>
    <w:rsid w:val="006020C1"/>
    <w:rsid w:val="00611487"/>
    <w:rsid w:val="00612100"/>
    <w:rsid w:val="0061401B"/>
    <w:rsid w:val="00620BF9"/>
    <w:rsid w:val="006231DF"/>
    <w:rsid w:val="006328EE"/>
    <w:rsid w:val="00636F1D"/>
    <w:rsid w:val="00640BCF"/>
    <w:rsid w:val="00641337"/>
    <w:rsid w:val="006430F1"/>
    <w:rsid w:val="006443DA"/>
    <w:rsid w:val="00646AE7"/>
    <w:rsid w:val="00647BF9"/>
    <w:rsid w:val="0065006F"/>
    <w:rsid w:val="00674982"/>
    <w:rsid w:val="0067592F"/>
    <w:rsid w:val="00681931"/>
    <w:rsid w:val="0068213A"/>
    <w:rsid w:val="00683EC1"/>
    <w:rsid w:val="006842C7"/>
    <w:rsid w:val="00687DC2"/>
    <w:rsid w:val="00690BE0"/>
    <w:rsid w:val="00694E53"/>
    <w:rsid w:val="006A036E"/>
    <w:rsid w:val="006A46BB"/>
    <w:rsid w:val="006A65C1"/>
    <w:rsid w:val="006A6993"/>
    <w:rsid w:val="006B08A9"/>
    <w:rsid w:val="006B0EB1"/>
    <w:rsid w:val="006B190B"/>
    <w:rsid w:val="006B3FE6"/>
    <w:rsid w:val="006B6257"/>
    <w:rsid w:val="006B6E8E"/>
    <w:rsid w:val="006B799D"/>
    <w:rsid w:val="006D7BB7"/>
    <w:rsid w:val="006E255A"/>
    <w:rsid w:val="006E496C"/>
    <w:rsid w:val="006E64F1"/>
    <w:rsid w:val="006E7228"/>
    <w:rsid w:val="006E7AE2"/>
    <w:rsid w:val="006F00DA"/>
    <w:rsid w:val="006F4AF0"/>
    <w:rsid w:val="006F6A59"/>
    <w:rsid w:val="006F769D"/>
    <w:rsid w:val="006F776F"/>
    <w:rsid w:val="006F7ACF"/>
    <w:rsid w:val="00701781"/>
    <w:rsid w:val="00701F25"/>
    <w:rsid w:val="007150FE"/>
    <w:rsid w:val="00721D8B"/>
    <w:rsid w:val="007258EE"/>
    <w:rsid w:val="00725C2D"/>
    <w:rsid w:val="007276B8"/>
    <w:rsid w:val="00733F6C"/>
    <w:rsid w:val="00734B87"/>
    <w:rsid w:val="00734F4A"/>
    <w:rsid w:val="00741123"/>
    <w:rsid w:val="00743EC3"/>
    <w:rsid w:val="00744B84"/>
    <w:rsid w:val="0075183B"/>
    <w:rsid w:val="00754ABA"/>
    <w:rsid w:val="007556F7"/>
    <w:rsid w:val="00755B59"/>
    <w:rsid w:val="00761FD2"/>
    <w:rsid w:val="007712D6"/>
    <w:rsid w:val="00783CCD"/>
    <w:rsid w:val="0078577E"/>
    <w:rsid w:val="007909F1"/>
    <w:rsid w:val="007960A5"/>
    <w:rsid w:val="00797608"/>
    <w:rsid w:val="00797620"/>
    <w:rsid w:val="007A0350"/>
    <w:rsid w:val="007A0DA5"/>
    <w:rsid w:val="007A0E22"/>
    <w:rsid w:val="007A170B"/>
    <w:rsid w:val="007A37DB"/>
    <w:rsid w:val="007A3EB8"/>
    <w:rsid w:val="007A4240"/>
    <w:rsid w:val="007A42F0"/>
    <w:rsid w:val="007A5219"/>
    <w:rsid w:val="007A6B3F"/>
    <w:rsid w:val="007B2D49"/>
    <w:rsid w:val="007B2FB7"/>
    <w:rsid w:val="007C2A94"/>
    <w:rsid w:val="007C4BA5"/>
    <w:rsid w:val="007C7ABC"/>
    <w:rsid w:val="007C7EBB"/>
    <w:rsid w:val="007D22B2"/>
    <w:rsid w:val="007E0518"/>
    <w:rsid w:val="007E2869"/>
    <w:rsid w:val="007E5594"/>
    <w:rsid w:val="007F2D81"/>
    <w:rsid w:val="007F3F64"/>
    <w:rsid w:val="007F563F"/>
    <w:rsid w:val="007F5B16"/>
    <w:rsid w:val="00802190"/>
    <w:rsid w:val="00803713"/>
    <w:rsid w:val="00804E57"/>
    <w:rsid w:val="00810293"/>
    <w:rsid w:val="008132D3"/>
    <w:rsid w:val="008149C0"/>
    <w:rsid w:val="00817D7E"/>
    <w:rsid w:val="00822B18"/>
    <w:rsid w:val="008238D9"/>
    <w:rsid w:val="00823AAE"/>
    <w:rsid w:val="008279B1"/>
    <w:rsid w:val="00827ADF"/>
    <w:rsid w:val="0083059E"/>
    <w:rsid w:val="00830F69"/>
    <w:rsid w:val="00831426"/>
    <w:rsid w:val="00834135"/>
    <w:rsid w:val="00835858"/>
    <w:rsid w:val="0084164B"/>
    <w:rsid w:val="008417E5"/>
    <w:rsid w:val="008434D3"/>
    <w:rsid w:val="008451F6"/>
    <w:rsid w:val="008516DA"/>
    <w:rsid w:val="00852391"/>
    <w:rsid w:val="008528A1"/>
    <w:rsid w:val="008528A2"/>
    <w:rsid w:val="008540B9"/>
    <w:rsid w:val="008554E9"/>
    <w:rsid w:val="008568D9"/>
    <w:rsid w:val="00860C7F"/>
    <w:rsid w:val="00864227"/>
    <w:rsid w:val="008655A7"/>
    <w:rsid w:val="00871E37"/>
    <w:rsid w:val="00883137"/>
    <w:rsid w:val="0089171E"/>
    <w:rsid w:val="00893F68"/>
    <w:rsid w:val="008940F6"/>
    <w:rsid w:val="00894598"/>
    <w:rsid w:val="00895E9F"/>
    <w:rsid w:val="008A1359"/>
    <w:rsid w:val="008A6E83"/>
    <w:rsid w:val="008B2E7F"/>
    <w:rsid w:val="008B5ADC"/>
    <w:rsid w:val="008B69D3"/>
    <w:rsid w:val="008C2CAB"/>
    <w:rsid w:val="008C3AF6"/>
    <w:rsid w:val="008C7B82"/>
    <w:rsid w:val="008D16CE"/>
    <w:rsid w:val="008D396D"/>
    <w:rsid w:val="008E04D5"/>
    <w:rsid w:val="008F05D3"/>
    <w:rsid w:val="008F1A5B"/>
    <w:rsid w:val="00900576"/>
    <w:rsid w:val="0090269A"/>
    <w:rsid w:val="0090706E"/>
    <w:rsid w:val="00917063"/>
    <w:rsid w:val="00920BB1"/>
    <w:rsid w:val="00931E65"/>
    <w:rsid w:val="00936A96"/>
    <w:rsid w:val="00944F1E"/>
    <w:rsid w:val="009517E0"/>
    <w:rsid w:val="00955D4A"/>
    <w:rsid w:val="00971882"/>
    <w:rsid w:val="00971E4B"/>
    <w:rsid w:val="0097597E"/>
    <w:rsid w:val="00980AC0"/>
    <w:rsid w:val="00981DEC"/>
    <w:rsid w:val="00982034"/>
    <w:rsid w:val="00983502"/>
    <w:rsid w:val="00986A69"/>
    <w:rsid w:val="00997352"/>
    <w:rsid w:val="009A1AE0"/>
    <w:rsid w:val="009A59E1"/>
    <w:rsid w:val="009B283B"/>
    <w:rsid w:val="009B773C"/>
    <w:rsid w:val="009C06FC"/>
    <w:rsid w:val="009C19C6"/>
    <w:rsid w:val="009C7226"/>
    <w:rsid w:val="009C7706"/>
    <w:rsid w:val="009D0024"/>
    <w:rsid w:val="009D4BEF"/>
    <w:rsid w:val="009D5848"/>
    <w:rsid w:val="009E05A5"/>
    <w:rsid w:val="009E0969"/>
    <w:rsid w:val="009E2C63"/>
    <w:rsid w:val="009E7563"/>
    <w:rsid w:val="009E7E9B"/>
    <w:rsid w:val="009F6F42"/>
    <w:rsid w:val="00A00385"/>
    <w:rsid w:val="00A05E5A"/>
    <w:rsid w:val="00A0768F"/>
    <w:rsid w:val="00A110B5"/>
    <w:rsid w:val="00A17747"/>
    <w:rsid w:val="00A40A8E"/>
    <w:rsid w:val="00A40CF3"/>
    <w:rsid w:val="00A415D6"/>
    <w:rsid w:val="00A41B1E"/>
    <w:rsid w:val="00A426E6"/>
    <w:rsid w:val="00A46FFA"/>
    <w:rsid w:val="00A52051"/>
    <w:rsid w:val="00A52ABF"/>
    <w:rsid w:val="00A62199"/>
    <w:rsid w:val="00A629D9"/>
    <w:rsid w:val="00A62C82"/>
    <w:rsid w:val="00A63B70"/>
    <w:rsid w:val="00A64896"/>
    <w:rsid w:val="00A66DB4"/>
    <w:rsid w:val="00A73E53"/>
    <w:rsid w:val="00A74A3D"/>
    <w:rsid w:val="00A8187E"/>
    <w:rsid w:val="00A83B8E"/>
    <w:rsid w:val="00A8652F"/>
    <w:rsid w:val="00A9497E"/>
    <w:rsid w:val="00A95872"/>
    <w:rsid w:val="00A975A5"/>
    <w:rsid w:val="00AA2375"/>
    <w:rsid w:val="00AA28D3"/>
    <w:rsid w:val="00AB440C"/>
    <w:rsid w:val="00AB6EEC"/>
    <w:rsid w:val="00AC07B5"/>
    <w:rsid w:val="00AD6D0A"/>
    <w:rsid w:val="00AD79B2"/>
    <w:rsid w:val="00AE60FD"/>
    <w:rsid w:val="00AF3882"/>
    <w:rsid w:val="00AF6828"/>
    <w:rsid w:val="00B0003F"/>
    <w:rsid w:val="00B00833"/>
    <w:rsid w:val="00B02F1C"/>
    <w:rsid w:val="00B07D3B"/>
    <w:rsid w:val="00B12A0A"/>
    <w:rsid w:val="00B14A74"/>
    <w:rsid w:val="00B20930"/>
    <w:rsid w:val="00B20C01"/>
    <w:rsid w:val="00B258ED"/>
    <w:rsid w:val="00B25A18"/>
    <w:rsid w:val="00B34552"/>
    <w:rsid w:val="00B347DC"/>
    <w:rsid w:val="00B44768"/>
    <w:rsid w:val="00B55825"/>
    <w:rsid w:val="00B55B75"/>
    <w:rsid w:val="00B56AC8"/>
    <w:rsid w:val="00B63228"/>
    <w:rsid w:val="00B6512A"/>
    <w:rsid w:val="00B66A8C"/>
    <w:rsid w:val="00B7736B"/>
    <w:rsid w:val="00B8176F"/>
    <w:rsid w:val="00B8330C"/>
    <w:rsid w:val="00B83BDE"/>
    <w:rsid w:val="00B916AF"/>
    <w:rsid w:val="00BA1C04"/>
    <w:rsid w:val="00BA2EA3"/>
    <w:rsid w:val="00BA319C"/>
    <w:rsid w:val="00BA68ED"/>
    <w:rsid w:val="00BA7B2E"/>
    <w:rsid w:val="00BB0971"/>
    <w:rsid w:val="00BB09F3"/>
    <w:rsid w:val="00BB4B2E"/>
    <w:rsid w:val="00BB4F1B"/>
    <w:rsid w:val="00BC43A2"/>
    <w:rsid w:val="00BC4CF3"/>
    <w:rsid w:val="00BD4A5B"/>
    <w:rsid w:val="00BD791E"/>
    <w:rsid w:val="00BE5823"/>
    <w:rsid w:val="00BF0AB8"/>
    <w:rsid w:val="00C00187"/>
    <w:rsid w:val="00C02E7B"/>
    <w:rsid w:val="00C2555E"/>
    <w:rsid w:val="00C37A19"/>
    <w:rsid w:val="00C40406"/>
    <w:rsid w:val="00C40AA2"/>
    <w:rsid w:val="00C42365"/>
    <w:rsid w:val="00C4600A"/>
    <w:rsid w:val="00C522ED"/>
    <w:rsid w:val="00C5300E"/>
    <w:rsid w:val="00C53030"/>
    <w:rsid w:val="00C62A41"/>
    <w:rsid w:val="00C653C4"/>
    <w:rsid w:val="00C722E8"/>
    <w:rsid w:val="00C741A5"/>
    <w:rsid w:val="00C75AA9"/>
    <w:rsid w:val="00C76776"/>
    <w:rsid w:val="00C779C2"/>
    <w:rsid w:val="00C80244"/>
    <w:rsid w:val="00C82D12"/>
    <w:rsid w:val="00C85622"/>
    <w:rsid w:val="00C85CC0"/>
    <w:rsid w:val="00C934DF"/>
    <w:rsid w:val="00C94304"/>
    <w:rsid w:val="00C950B8"/>
    <w:rsid w:val="00C95191"/>
    <w:rsid w:val="00C966A1"/>
    <w:rsid w:val="00CA06FD"/>
    <w:rsid w:val="00CA1214"/>
    <w:rsid w:val="00CA287C"/>
    <w:rsid w:val="00CA4717"/>
    <w:rsid w:val="00CA4954"/>
    <w:rsid w:val="00CB306A"/>
    <w:rsid w:val="00CB4636"/>
    <w:rsid w:val="00CB5DEA"/>
    <w:rsid w:val="00CB7668"/>
    <w:rsid w:val="00CC0437"/>
    <w:rsid w:val="00CD549A"/>
    <w:rsid w:val="00CE5CE1"/>
    <w:rsid w:val="00CE6447"/>
    <w:rsid w:val="00CF0D75"/>
    <w:rsid w:val="00CF1677"/>
    <w:rsid w:val="00CF28BB"/>
    <w:rsid w:val="00CF55E0"/>
    <w:rsid w:val="00CF73E1"/>
    <w:rsid w:val="00CF77E6"/>
    <w:rsid w:val="00D00876"/>
    <w:rsid w:val="00D04B5C"/>
    <w:rsid w:val="00D12414"/>
    <w:rsid w:val="00D21D4C"/>
    <w:rsid w:val="00D369B9"/>
    <w:rsid w:val="00D3789B"/>
    <w:rsid w:val="00D41B4B"/>
    <w:rsid w:val="00D4249A"/>
    <w:rsid w:val="00D42B66"/>
    <w:rsid w:val="00D4463E"/>
    <w:rsid w:val="00D45071"/>
    <w:rsid w:val="00D45571"/>
    <w:rsid w:val="00D47AAE"/>
    <w:rsid w:val="00D53882"/>
    <w:rsid w:val="00D55022"/>
    <w:rsid w:val="00D5680B"/>
    <w:rsid w:val="00D60CE9"/>
    <w:rsid w:val="00D63117"/>
    <w:rsid w:val="00D66F95"/>
    <w:rsid w:val="00D704F1"/>
    <w:rsid w:val="00D80E70"/>
    <w:rsid w:val="00D94DA7"/>
    <w:rsid w:val="00D967DC"/>
    <w:rsid w:val="00DA1BF6"/>
    <w:rsid w:val="00DA233C"/>
    <w:rsid w:val="00DB0721"/>
    <w:rsid w:val="00DB3567"/>
    <w:rsid w:val="00DB7921"/>
    <w:rsid w:val="00DC17F6"/>
    <w:rsid w:val="00DC5E1B"/>
    <w:rsid w:val="00DD3330"/>
    <w:rsid w:val="00DD38FB"/>
    <w:rsid w:val="00DE3783"/>
    <w:rsid w:val="00DE4301"/>
    <w:rsid w:val="00DE5309"/>
    <w:rsid w:val="00DF0673"/>
    <w:rsid w:val="00DF4BCF"/>
    <w:rsid w:val="00DF70B9"/>
    <w:rsid w:val="00E005A2"/>
    <w:rsid w:val="00E104FE"/>
    <w:rsid w:val="00E11C6C"/>
    <w:rsid w:val="00E13380"/>
    <w:rsid w:val="00E15BB6"/>
    <w:rsid w:val="00E1690E"/>
    <w:rsid w:val="00E17173"/>
    <w:rsid w:val="00E246D1"/>
    <w:rsid w:val="00E26796"/>
    <w:rsid w:val="00E32B8C"/>
    <w:rsid w:val="00E3725E"/>
    <w:rsid w:val="00E37688"/>
    <w:rsid w:val="00E4362C"/>
    <w:rsid w:val="00E46760"/>
    <w:rsid w:val="00E47B3A"/>
    <w:rsid w:val="00E54AF0"/>
    <w:rsid w:val="00E62EF5"/>
    <w:rsid w:val="00E6620E"/>
    <w:rsid w:val="00E7207B"/>
    <w:rsid w:val="00E72324"/>
    <w:rsid w:val="00E732A6"/>
    <w:rsid w:val="00E82EBC"/>
    <w:rsid w:val="00E87BA9"/>
    <w:rsid w:val="00E900D6"/>
    <w:rsid w:val="00E91A07"/>
    <w:rsid w:val="00E9276E"/>
    <w:rsid w:val="00E977AF"/>
    <w:rsid w:val="00EA1DA7"/>
    <w:rsid w:val="00EA7278"/>
    <w:rsid w:val="00EA7AF6"/>
    <w:rsid w:val="00EB030B"/>
    <w:rsid w:val="00EB1FDC"/>
    <w:rsid w:val="00EB43DD"/>
    <w:rsid w:val="00EC0103"/>
    <w:rsid w:val="00EC660F"/>
    <w:rsid w:val="00ED60A6"/>
    <w:rsid w:val="00ED79FA"/>
    <w:rsid w:val="00ED7C27"/>
    <w:rsid w:val="00ED7DBF"/>
    <w:rsid w:val="00EE15FE"/>
    <w:rsid w:val="00EE2CB5"/>
    <w:rsid w:val="00EE34D2"/>
    <w:rsid w:val="00EE367B"/>
    <w:rsid w:val="00EE6423"/>
    <w:rsid w:val="00EE72AB"/>
    <w:rsid w:val="00EF0F0D"/>
    <w:rsid w:val="00EF276F"/>
    <w:rsid w:val="00EF35CF"/>
    <w:rsid w:val="00F01A01"/>
    <w:rsid w:val="00F0360E"/>
    <w:rsid w:val="00F064A4"/>
    <w:rsid w:val="00F12EA4"/>
    <w:rsid w:val="00F16A2C"/>
    <w:rsid w:val="00F201A2"/>
    <w:rsid w:val="00F21DB2"/>
    <w:rsid w:val="00F23784"/>
    <w:rsid w:val="00F27A8E"/>
    <w:rsid w:val="00F3145F"/>
    <w:rsid w:val="00F47010"/>
    <w:rsid w:val="00F56C4A"/>
    <w:rsid w:val="00F571D0"/>
    <w:rsid w:val="00F600B4"/>
    <w:rsid w:val="00F63846"/>
    <w:rsid w:val="00F66A8E"/>
    <w:rsid w:val="00F670BC"/>
    <w:rsid w:val="00F750CE"/>
    <w:rsid w:val="00F80D63"/>
    <w:rsid w:val="00F8477B"/>
    <w:rsid w:val="00F84934"/>
    <w:rsid w:val="00F9255D"/>
    <w:rsid w:val="00F95CF9"/>
    <w:rsid w:val="00F96C37"/>
    <w:rsid w:val="00FA1AAC"/>
    <w:rsid w:val="00FA3F4F"/>
    <w:rsid w:val="00FA46F4"/>
    <w:rsid w:val="00FA634C"/>
    <w:rsid w:val="00FA6BAF"/>
    <w:rsid w:val="00FB04AA"/>
    <w:rsid w:val="00FB2DC5"/>
    <w:rsid w:val="00FB4298"/>
    <w:rsid w:val="00FB4B2E"/>
    <w:rsid w:val="00FB77C4"/>
    <w:rsid w:val="00FB7C24"/>
    <w:rsid w:val="00FC0017"/>
    <w:rsid w:val="00FC07A0"/>
    <w:rsid w:val="00FC10C4"/>
    <w:rsid w:val="00FC177D"/>
    <w:rsid w:val="00FD5863"/>
    <w:rsid w:val="00FE1AAB"/>
    <w:rsid w:val="00FE2D59"/>
    <w:rsid w:val="00FE3393"/>
    <w:rsid w:val="00FE5040"/>
    <w:rsid w:val="00FE53DD"/>
    <w:rsid w:val="00FE61EF"/>
    <w:rsid w:val="00FE666F"/>
    <w:rsid w:val="00FF04AF"/>
    <w:rsid w:val="00FF52C1"/>
    <w:rsid w:val="00FF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1B696CD"/>
  <w15:docId w15:val="{E5BCAB68-C914-4554-9031-13BD2221A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212121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0"/>
    <w:lsdException w:name="List Bullet 3" w:uiPriority="0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6CE"/>
    <w:pPr>
      <w:spacing w:line="288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53DD"/>
    <w:pPr>
      <w:keepNext/>
      <w:keepLines/>
      <w:numPr>
        <w:numId w:val="57"/>
      </w:numPr>
      <w:spacing w:before="480" w:after="480"/>
      <w:outlineLvl w:val="0"/>
    </w:pPr>
    <w:rPr>
      <w:rFonts w:eastAsiaTheme="majorEastAsia" w:cstheme="majorBidi"/>
      <w:b/>
      <w:bCs/>
      <w:color w:val="203D58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FA8"/>
    <w:pPr>
      <w:keepNext/>
      <w:keepLines/>
      <w:numPr>
        <w:ilvl w:val="1"/>
        <w:numId w:val="57"/>
      </w:numPr>
      <w:spacing w:before="200" w:after="0"/>
      <w:outlineLvl w:val="1"/>
    </w:pPr>
    <w:rPr>
      <w:rFonts w:eastAsiaTheme="majorEastAsia" w:cstheme="majorBidi"/>
      <w:b/>
      <w:bCs/>
      <w:color w:val="76A240"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B5FA8"/>
    <w:pPr>
      <w:numPr>
        <w:ilvl w:val="2"/>
      </w:numPr>
      <w:outlineLvl w:val="2"/>
    </w:pPr>
    <w:rPr>
      <w:bCs w:val="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42C7"/>
    <w:pPr>
      <w:keepNext/>
      <w:keepLines/>
      <w:numPr>
        <w:ilvl w:val="3"/>
        <w:numId w:val="57"/>
      </w:numPr>
      <w:spacing w:before="200" w:after="0"/>
      <w:outlineLvl w:val="3"/>
    </w:pPr>
    <w:rPr>
      <w:rFonts w:eastAsiaTheme="majorEastAsia" w:cstheme="majorBidi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8BD"/>
    <w:pPr>
      <w:keepNext/>
      <w:keepLines/>
      <w:numPr>
        <w:ilvl w:val="4"/>
        <w:numId w:val="57"/>
      </w:numPr>
      <w:spacing w:before="20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5CC0"/>
    <w:pPr>
      <w:keepNext/>
      <w:keepLines/>
      <w:numPr>
        <w:ilvl w:val="5"/>
        <w:numId w:val="5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5CC0"/>
    <w:pPr>
      <w:keepNext/>
      <w:keepLines/>
      <w:numPr>
        <w:ilvl w:val="6"/>
        <w:numId w:val="5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5CC0"/>
    <w:pPr>
      <w:keepNext/>
      <w:keepLines/>
      <w:numPr>
        <w:ilvl w:val="7"/>
        <w:numId w:val="57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5CC0"/>
    <w:pPr>
      <w:keepNext/>
      <w:keepLines/>
      <w:numPr>
        <w:ilvl w:val="8"/>
        <w:numId w:val="5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244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FE53DD"/>
    <w:rPr>
      <w:rFonts w:ascii="Arial" w:eastAsiaTheme="majorEastAsia" w:hAnsi="Arial" w:cstheme="majorBidi"/>
      <w:b/>
      <w:bCs/>
      <w:color w:val="203D58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FA8"/>
    <w:rPr>
      <w:rFonts w:ascii="Arial" w:eastAsiaTheme="majorEastAsia" w:hAnsi="Arial" w:cstheme="majorBidi"/>
      <w:b/>
      <w:bCs/>
      <w:color w:val="76A240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FB04AA"/>
    <w:pPr>
      <w:spacing w:before="120" w:after="120" w:line="240" w:lineRule="auto"/>
      <w:ind w:right="2550"/>
      <w:contextualSpacing/>
    </w:pPr>
    <w:rPr>
      <w:rFonts w:eastAsiaTheme="majorEastAsia" w:cstheme="majorBidi"/>
      <w:b/>
      <w:bCs/>
      <w:color w:val="012639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B04AA"/>
    <w:rPr>
      <w:rFonts w:ascii="Arial" w:eastAsiaTheme="majorEastAsia" w:hAnsi="Arial" w:cstheme="majorBidi"/>
      <w:b/>
      <w:bCs/>
      <w:color w:val="012639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0E70"/>
    <w:pPr>
      <w:numPr>
        <w:ilvl w:val="1"/>
      </w:numPr>
      <w:spacing w:before="120"/>
      <w:ind w:right="3684"/>
    </w:pPr>
    <w:rPr>
      <w:rFonts w:eastAsiaTheme="majorEastAsia" w:cstheme="majorBidi"/>
      <w:iCs/>
      <w:color w:val="799900"/>
      <w:sz w:val="4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80E70"/>
    <w:rPr>
      <w:rFonts w:ascii="Arial" w:eastAsiaTheme="majorEastAsia" w:hAnsi="Arial" w:cstheme="majorBidi"/>
      <w:iCs/>
      <w:color w:val="799900"/>
      <w:sz w:val="44"/>
      <w:szCs w:val="24"/>
    </w:rPr>
  </w:style>
  <w:style w:type="paragraph" w:customStyle="1" w:styleId="BodyHighlight">
    <w:name w:val="Body Highlight"/>
    <w:basedOn w:val="BodyText"/>
    <w:qFormat/>
    <w:rsid w:val="0084164B"/>
    <w:rPr>
      <w:b/>
    </w:rPr>
  </w:style>
  <w:style w:type="paragraph" w:styleId="ListBullet">
    <w:name w:val="List Bullet"/>
    <w:basedOn w:val="BodyText"/>
    <w:qFormat/>
    <w:rsid w:val="00143CC8"/>
    <w:pPr>
      <w:numPr>
        <w:numId w:val="11"/>
      </w:numPr>
      <w:spacing w:before="80" w:after="80" w:line="240" w:lineRule="atLeast"/>
      <w:ind w:left="397"/>
    </w:pPr>
    <w:rPr>
      <w:rFonts w:eastAsia="Times New Roman" w:cs="Times New Roman"/>
      <w:lang w:eastAsia="en-AU"/>
    </w:rPr>
  </w:style>
  <w:style w:type="paragraph" w:styleId="BodyText">
    <w:name w:val="Body Text"/>
    <w:basedOn w:val="Normal"/>
    <w:link w:val="BodyTextChar"/>
    <w:rsid w:val="000503F3"/>
    <w:pPr>
      <w:spacing w:before="120" w:after="120"/>
    </w:pPr>
  </w:style>
  <w:style w:type="character" w:customStyle="1" w:styleId="BodyTextChar">
    <w:name w:val="Body Text Char"/>
    <w:basedOn w:val="DefaultParagraphFont"/>
    <w:link w:val="BodyText"/>
    <w:rsid w:val="000503F3"/>
    <w:rPr>
      <w:rFonts w:ascii="Arial" w:hAnsi="Arial"/>
      <w:sz w:val="24"/>
    </w:rPr>
  </w:style>
  <w:style w:type="paragraph" w:styleId="ListBullet2">
    <w:name w:val="List Bullet 2"/>
    <w:basedOn w:val="ListBullet"/>
    <w:rsid w:val="00C02E7B"/>
    <w:pPr>
      <w:numPr>
        <w:ilvl w:val="1"/>
      </w:numPr>
    </w:pPr>
  </w:style>
  <w:style w:type="paragraph" w:styleId="ListBullet3">
    <w:name w:val="List Bullet 3"/>
    <w:basedOn w:val="ListBullet2"/>
    <w:rsid w:val="00C02E7B"/>
    <w:pPr>
      <w:numPr>
        <w:ilvl w:val="2"/>
      </w:numPr>
      <w:ind w:left="1191"/>
    </w:pPr>
  </w:style>
  <w:style w:type="paragraph" w:styleId="ListBullet4">
    <w:name w:val="List Bullet 4"/>
    <w:basedOn w:val="Normal"/>
    <w:semiHidden/>
    <w:rsid w:val="00A629D9"/>
    <w:pPr>
      <w:numPr>
        <w:ilvl w:val="3"/>
        <w:numId w:val="11"/>
      </w:numPr>
      <w:spacing w:after="0" w:line="240" w:lineRule="auto"/>
    </w:pPr>
    <w:rPr>
      <w:rFonts w:eastAsia="Times New Roman" w:cs="Times New Roman"/>
      <w:color w:val="auto"/>
      <w:sz w:val="20"/>
      <w:szCs w:val="24"/>
      <w:lang w:eastAsia="en-AU"/>
    </w:rPr>
  </w:style>
  <w:style w:type="paragraph" w:styleId="ListBullet5">
    <w:name w:val="List Bullet 5"/>
    <w:basedOn w:val="Normal"/>
    <w:semiHidden/>
    <w:rsid w:val="00A629D9"/>
    <w:pPr>
      <w:numPr>
        <w:ilvl w:val="4"/>
        <w:numId w:val="11"/>
      </w:numPr>
      <w:spacing w:after="0" w:line="240" w:lineRule="auto"/>
    </w:pPr>
    <w:rPr>
      <w:rFonts w:eastAsia="Times New Roman" w:cs="Times New Roman"/>
      <w:color w:val="auto"/>
      <w:sz w:val="20"/>
      <w:szCs w:val="24"/>
      <w:lang w:eastAsia="en-AU"/>
    </w:rPr>
  </w:style>
  <w:style w:type="paragraph" w:styleId="ListNumber">
    <w:name w:val="List Number"/>
    <w:basedOn w:val="BodyText"/>
    <w:link w:val="ListNumberChar"/>
    <w:qFormat/>
    <w:rsid w:val="00143CC8"/>
    <w:pPr>
      <w:numPr>
        <w:numId w:val="21"/>
      </w:numPr>
      <w:spacing w:before="80" w:after="80" w:line="240" w:lineRule="atLeast"/>
    </w:pPr>
    <w:rPr>
      <w:rFonts w:eastAsia="Times New Roman" w:cs="Times New Roman"/>
      <w:lang w:eastAsia="en-AU"/>
    </w:rPr>
  </w:style>
  <w:style w:type="character" w:customStyle="1" w:styleId="ListNumberChar">
    <w:name w:val="List Number Char"/>
    <w:basedOn w:val="DefaultParagraphFont"/>
    <w:link w:val="ListNumber"/>
    <w:rsid w:val="00143CC8"/>
    <w:rPr>
      <w:rFonts w:ascii="Arial" w:eastAsia="Times New Roman" w:hAnsi="Arial" w:cs="Times New Roman"/>
      <w:sz w:val="24"/>
      <w:lang w:eastAsia="en-AU"/>
    </w:rPr>
  </w:style>
  <w:style w:type="paragraph" w:styleId="ListNumber2">
    <w:name w:val="List Number 2"/>
    <w:basedOn w:val="ListNumber"/>
    <w:rsid w:val="00C02E7B"/>
    <w:pPr>
      <w:numPr>
        <w:ilvl w:val="1"/>
      </w:numPr>
    </w:pPr>
  </w:style>
  <w:style w:type="paragraph" w:styleId="ListNumber3">
    <w:name w:val="List Number 3"/>
    <w:basedOn w:val="ListNumber2"/>
    <w:rsid w:val="00C02E7B"/>
    <w:pPr>
      <w:numPr>
        <w:ilvl w:val="2"/>
      </w:numPr>
    </w:pPr>
  </w:style>
  <w:style w:type="paragraph" w:styleId="ListNumber4">
    <w:name w:val="List Number 4"/>
    <w:basedOn w:val="ListNumber3"/>
    <w:semiHidden/>
    <w:rsid w:val="00A629D9"/>
    <w:pPr>
      <w:numPr>
        <w:ilvl w:val="3"/>
      </w:numPr>
    </w:pPr>
  </w:style>
  <w:style w:type="paragraph" w:styleId="ListNumber5">
    <w:name w:val="List Number 5"/>
    <w:basedOn w:val="ListNumber4"/>
    <w:semiHidden/>
    <w:rsid w:val="00A629D9"/>
    <w:pPr>
      <w:numPr>
        <w:ilvl w:val="4"/>
      </w:numPr>
    </w:pPr>
  </w:style>
  <w:style w:type="paragraph" w:customStyle="1" w:styleId="Heading1NoNumber">
    <w:name w:val="Heading 1 No Number"/>
    <w:basedOn w:val="Heading1"/>
    <w:next w:val="BodyText"/>
    <w:qFormat/>
    <w:rsid w:val="00C85CC0"/>
    <w:pPr>
      <w:numPr>
        <w:numId w:val="0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4B5FA8"/>
    <w:rPr>
      <w:rFonts w:ascii="Arial" w:eastAsiaTheme="majorEastAsia" w:hAnsi="Arial" w:cstheme="majorBidi"/>
      <w:b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842C7"/>
    <w:rPr>
      <w:rFonts w:ascii="Arial" w:eastAsiaTheme="majorEastAsia" w:hAnsi="Arial" w:cstheme="majorBidi"/>
      <w:b/>
      <w:bCs/>
      <w:iCs/>
      <w:color w:val="2121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38BD"/>
    <w:rPr>
      <w:rFonts w:ascii="Arial" w:eastAsiaTheme="majorEastAsia" w:hAnsi="Arial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5CC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5CC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5CC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5CC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85C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CC0"/>
    <w:rPr>
      <w:rFonts w:ascii="Arial" w:hAnsi="Arial"/>
      <w:color w:val="212121"/>
    </w:rPr>
  </w:style>
  <w:style w:type="paragraph" w:styleId="Footer">
    <w:name w:val="footer"/>
    <w:basedOn w:val="Normal"/>
    <w:link w:val="FooterChar"/>
    <w:uiPriority w:val="99"/>
    <w:unhideWhenUsed/>
    <w:rsid w:val="000A5DB8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0A5DB8"/>
    <w:rPr>
      <w:rFonts w:ascii="Arial" w:hAnsi="Arial"/>
      <w:color w:val="212121"/>
      <w:sz w:val="20"/>
    </w:rPr>
  </w:style>
  <w:style w:type="paragraph" w:customStyle="1" w:styleId="Author">
    <w:name w:val="Author"/>
    <w:basedOn w:val="Normal"/>
    <w:qFormat/>
    <w:rsid w:val="000942AD"/>
    <w:pPr>
      <w:spacing w:after="120"/>
    </w:pPr>
    <w:rPr>
      <w:color w:val="76A240"/>
      <w:sz w:val="28"/>
    </w:rPr>
  </w:style>
  <w:style w:type="paragraph" w:customStyle="1" w:styleId="AuthorJobTitle">
    <w:name w:val="Author Job Title"/>
    <w:basedOn w:val="Normal"/>
    <w:qFormat/>
    <w:rsid w:val="009C7226"/>
    <w:pPr>
      <w:spacing w:after="360"/>
    </w:pPr>
    <w:rPr>
      <w:b/>
    </w:rPr>
  </w:style>
  <w:style w:type="paragraph" w:customStyle="1" w:styleId="IntroText">
    <w:name w:val="Intro Text"/>
    <w:basedOn w:val="Normal"/>
    <w:next w:val="BodyText"/>
    <w:qFormat/>
    <w:rsid w:val="0012041E"/>
    <w:pPr>
      <w:spacing w:before="120"/>
    </w:pPr>
    <w:rPr>
      <w:color w:val="76A240"/>
      <w:sz w:val="28"/>
    </w:rPr>
  </w:style>
  <w:style w:type="paragraph" w:styleId="FootnoteText">
    <w:name w:val="footnote text"/>
    <w:aliases w:val="EWL Footnote Text,Char"/>
    <w:basedOn w:val="Normal"/>
    <w:link w:val="FootnoteTextChar"/>
    <w:uiPriority w:val="99"/>
    <w:qFormat/>
    <w:rsid w:val="000A7727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aliases w:val="EWL Footnote Text Char,Char Char"/>
    <w:basedOn w:val="DefaultParagraphFont"/>
    <w:link w:val="FootnoteText"/>
    <w:uiPriority w:val="99"/>
    <w:rsid w:val="000A7727"/>
    <w:rPr>
      <w:rFonts w:ascii="Arial" w:hAnsi="Arial"/>
      <w:sz w:val="18"/>
      <w:szCs w:val="20"/>
    </w:rPr>
  </w:style>
  <w:style w:type="paragraph" w:customStyle="1" w:styleId="CalloutBullet">
    <w:name w:val="Callout Bullet"/>
    <w:basedOn w:val="CalloutText"/>
    <w:qFormat/>
    <w:rsid w:val="004E01B0"/>
    <w:pPr>
      <w:numPr>
        <w:numId w:val="24"/>
      </w:numPr>
      <w:ind w:left="539" w:right="284" w:hanging="397"/>
    </w:pPr>
  </w:style>
  <w:style w:type="table" w:styleId="TableGrid">
    <w:name w:val="Table Grid"/>
    <w:basedOn w:val="TableNormal"/>
    <w:uiPriority w:val="39"/>
    <w:rsid w:val="00443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imple">
    <w:name w:val="Simple"/>
    <w:basedOn w:val="TableNormal"/>
    <w:uiPriority w:val="99"/>
    <w:rsid w:val="000503F3"/>
    <w:pPr>
      <w:keepNext/>
      <w:keepLines/>
      <w:spacing w:before="60" w:after="60" w:line="240" w:lineRule="auto"/>
    </w:pPr>
    <w:rPr>
      <w:rFonts w:ascii="Arial" w:hAnsi="Arial"/>
    </w:rPr>
    <w:tblPr>
      <w:tblStyleRowBandSize w:val="1"/>
      <w:tblBorders>
        <w:insideH w:val="dotted" w:sz="4" w:space="0" w:color="auto"/>
        <w:insideV w:val="dotted" w:sz="4" w:space="0" w:color="auto"/>
      </w:tblBorders>
    </w:tblPr>
    <w:tcPr>
      <w:vAlign w:val="center"/>
    </w:tcPr>
    <w:tblStylePr w:type="firstRow">
      <w:rPr>
        <w:b/>
        <w:color w:val="008AC4"/>
      </w:rPr>
      <w:tblPr/>
      <w:tcPr>
        <w:tcBorders>
          <w:bottom w:val="single" w:sz="4" w:space="0" w:color="auto"/>
        </w:tcBorders>
      </w:tcPr>
    </w:tblStylePr>
    <w:tblStylePr w:type="lastRow">
      <w:pPr>
        <w:jc w:val="left"/>
      </w:pPr>
      <w:rPr>
        <w:b/>
        <w:color w:val="212121"/>
      </w:rPr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rPr>
        <w:b/>
        <w:color w:val="008AC4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EAEAEA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E977AF"/>
    <w:pPr>
      <w:spacing w:after="200" w:line="240" w:lineRule="auto"/>
    </w:pPr>
    <w:rPr>
      <w:b/>
      <w:bCs/>
      <w:color w:val="1594CA"/>
      <w:sz w:val="16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6B08A9"/>
    <w:pPr>
      <w:tabs>
        <w:tab w:val="right" w:leader="dot" w:pos="9628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2F15A7"/>
    <w:rPr>
      <w:color w:val="0563C1" w:themeColor="hyperlink"/>
      <w:u w:val="single"/>
    </w:rPr>
  </w:style>
  <w:style w:type="paragraph" w:customStyle="1" w:styleId="TableBullet">
    <w:name w:val="Table Bullet"/>
    <w:basedOn w:val="ListBullet"/>
    <w:qFormat/>
    <w:rsid w:val="00EC0103"/>
    <w:pPr>
      <w:spacing w:line="240" w:lineRule="auto"/>
      <w:ind w:left="964"/>
    </w:pPr>
  </w:style>
  <w:style w:type="paragraph" w:customStyle="1" w:styleId="TableNumber">
    <w:name w:val="Table Number"/>
    <w:basedOn w:val="ListNumber"/>
    <w:qFormat/>
    <w:rsid w:val="00EC0103"/>
    <w:pPr>
      <w:tabs>
        <w:tab w:val="clear" w:pos="964"/>
      </w:tabs>
      <w:spacing w:line="240" w:lineRule="auto"/>
      <w:ind w:left="284" w:hanging="284"/>
    </w:pPr>
  </w:style>
  <w:style w:type="paragraph" w:customStyle="1" w:styleId="Heading2NoNumber">
    <w:name w:val="Heading 2 No Number"/>
    <w:basedOn w:val="Heading2"/>
    <w:next w:val="BodyText"/>
    <w:qFormat/>
    <w:rsid w:val="00CB5DEA"/>
    <w:pPr>
      <w:numPr>
        <w:ilvl w:val="0"/>
        <w:numId w:val="0"/>
      </w:numPr>
    </w:pPr>
  </w:style>
  <w:style w:type="paragraph" w:customStyle="1" w:styleId="Heading3NoNumber">
    <w:name w:val="Heading 3 No Number"/>
    <w:basedOn w:val="Heading3"/>
    <w:next w:val="BodyText"/>
    <w:qFormat/>
    <w:rsid w:val="00FF04AF"/>
    <w:pPr>
      <w:numPr>
        <w:ilvl w:val="0"/>
        <w:numId w:val="0"/>
      </w:numPr>
    </w:pPr>
  </w:style>
  <w:style w:type="paragraph" w:customStyle="1" w:styleId="CoverText">
    <w:name w:val="Cover Text"/>
    <w:basedOn w:val="BodyText"/>
    <w:qFormat/>
    <w:rsid w:val="008A1359"/>
    <w:rPr>
      <w:color w:val="FFFFFF"/>
    </w:rPr>
  </w:style>
  <w:style w:type="paragraph" w:customStyle="1" w:styleId="CalloutText">
    <w:name w:val="Callout Text"/>
    <w:basedOn w:val="Normal"/>
    <w:qFormat/>
    <w:rsid w:val="004E01B0"/>
    <w:pPr>
      <w:spacing w:before="120" w:after="120"/>
      <w:ind w:left="142" w:right="281"/>
    </w:pPr>
    <w:rPr>
      <w:color w:val="FFFFFF"/>
    </w:rPr>
  </w:style>
  <w:style w:type="paragraph" w:customStyle="1" w:styleId="CalloutHeading">
    <w:name w:val="Callout Heading"/>
    <w:basedOn w:val="Normal"/>
    <w:qFormat/>
    <w:rsid w:val="008528A2"/>
    <w:pPr>
      <w:spacing w:before="120" w:after="120"/>
      <w:jc w:val="center"/>
    </w:pPr>
    <w:rPr>
      <w:b/>
      <w:color w:val="FFFFFF"/>
      <w:sz w:val="28"/>
    </w:rPr>
  </w:style>
  <w:style w:type="paragraph" w:styleId="Quote">
    <w:name w:val="Quote"/>
    <w:basedOn w:val="Normal"/>
    <w:link w:val="QuoteChar"/>
    <w:rsid w:val="006F769D"/>
    <w:pPr>
      <w:pBdr>
        <w:top w:val="dotted" w:sz="4" w:space="10" w:color="212121"/>
        <w:bottom w:val="dotted" w:sz="4" w:space="10" w:color="212121"/>
      </w:pBdr>
      <w:autoSpaceDE w:val="0"/>
      <w:autoSpaceDN w:val="0"/>
      <w:adjustRightInd w:val="0"/>
      <w:spacing w:before="360" w:after="240" w:line="240" w:lineRule="auto"/>
    </w:pPr>
    <w:rPr>
      <w:rFonts w:eastAsia="SimSun" w:cs="Arial"/>
      <w:sz w:val="26"/>
      <w:szCs w:val="26"/>
      <w:lang w:val="en-US" w:eastAsia="zh-CN"/>
    </w:rPr>
  </w:style>
  <w:style w:type="character" w:customStyle="1" w:styleId="QuoteChar">
    <w:name w:val="Quote Char"/>
    <w:basedOn w:val="DefaultParagraphFont"/>
    <w:link w:val="Quote"/>
    <w:rsid w:val="006F769D"/>
    <w:rPr>
      <w:rFonts w:ascii="Arial" w:eastAsia="SimSun" w:hAnsi="Arial" w:cs="Arial"/>
      <w:sz w:val="26"/>
      <w:szCs w:val="26"/>
      <w:lang w:val="en-US" w:eastAsia="zh-CN"/>
    </w:rPr>
  </w:style>
  <w:style w:type="paragraph" w:customStyle="1" w:styleId="ImageCaption">
    <w:name w:val="Image Caption"/>
    <w:basedOn w:val="Normal"/>
    <w:next w:val="BodyText"/>
    <w:qFormat/>
    <w:rsid w:val="00C722E8"/>
    <w:pPr>
      <w:pBdr>
        <w:bottom w:val="single" w:sz="4" w:space="4" w:color="auto"/>
      </w:pBdr>
      <w:spacing w:before="240" w:after="360"/>
    </w:pPr>
    <w:rPr>
      <w:sz w:val="16"/>
    </w:rPr>
  </w:style>
  <w:style w:type="table" w:customStyle="1" w:styleId="Tier2">
    <w:name w:val="Tier 2"/>
    <w:basedOn w:val="TableNormal"/>
    <w:uiPriority w:val="99"/>
    <w:rsid w:val="00151736"/>
    <w:pPr>
      <w:spacing w:after="0" w:line="240" w:lineRule="auto"/>
      <w:jc w:val="center"/>
    </w:pPr>
    <w:rPr>
      <w:rFonts w:ascii="Arial" w:hAnsi="Arial"/>
      <w:sz w:val="20"/>
    </w:rPr>
    <w:tblPr>
      <w:tblStyleRowBandSize w:val="1"/>
      <w:tblBorders>
        <w:top w:val="single" w:sz="4" w:space="0" w:color="auto"/>
        <w:bottom w:val="single" w:sz="4" w:space="0" w:color="auto"/>
        <w:insideH w:val="single" w:sz="4" w:space="0" w:color="auto"/>
      </w:tblBorders>
    </w:tblPr>
    <w:tblStylePr w:type="firstRow">
      <w:rPr>
        <w:b/>
        <w:color w:val="FFFFFF" w:themeColor="background1"/>
      </w:rPr>
      <w:tblPr/>
      <w:tcPr>
        <w:shd w:val="clear" w:color="auto" w:fill="1594CA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pPr>
        <w:jc w:val="left"/>
      </w:p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CallOutText0">
    <w:name w:val="Call Out Text"/>
    <w:basedOn w:val="Normal"/>
    <w:qFormat/>
    <w:rsid w:val="00075404"/>
    <w:pPr>
      <w:spacing w:before="120" w:after="120"/>
      <w:jc w:val="center"/>
    </w:pPr>
    <w:rPr>
      <w:color w:val="FFFFFF"/>
    </w:rPr>
  </w:style>
  <w:style w:type="paragraph" w:customStyle="1" w:styleId="CallOutHeading0">
    <w:name w:val="Call Out Heading"/>
    <w:basedOn w:val="Normal"/>
    <w:qFormat/>
    <w:rsid w:val="00075404"/>
    <w:pPr>
      <w:spacing w:before="120" w:after="120"/>
      <w:jc w:val="center"/>
    </w:pPr>
    <w:rPr>
      <w:b/>
      <w:color w:val="FFFFFF"/>
      <w:sz w:val="28"/>
    </w:rPr>
  </w:style>
  <w:style w:type="table" w:styleId="LightShading-Accent1">
    <w:name w:val="Light Shading Accent 1"/>
    <w:basedOn w:val="TableNormal"/>
    <w:uiPriority w:val="60"/>
    <w:rsid w:val="0081029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PlainTable31">
    <w:name w:val="Plain Table 31"/>
    <w:basedOn w:val="TableNormal"/>
    <w:uiPriority w:val="43"/>
    <w:rsid w:val="00AE60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A4954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99"/>
    <w:rsid w:val="00687DC2"/>
    <w:pPr>
      <w:ind w:left="720"/>
      <w:contextualSpacing/>
    </w:pPr>
  </w:style>
  <w:style w:type="paragraph" w:customStyle="1" w:styleId="Default">
    <w:name w:val="Default"/>
    <w:rsid w:val="00687D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55B59"/>
    <w:rPr>
      <w:color w:val="954F72" w:themeColor="followedHyperlink"/>
      <w:u w:val="single"/>
    </w:rPr>
  </w:style>
  <w:style w:type="paragraph" w:customStyle="1" w:styleId="TableHeading">
    <w:name w:val="Table Heading"/>
    <w:basedOn w:val="Caption"/>
    <w:link w:val="TableHeadingChar"/>
    <w:qFormat/>
    <w:rsid w:val="00545302"/>
    <w:pPr>
      <w:spacing w:before="160" w:after="40" w:line="240" w:lineRule="atLeast"/>
    </w:pPr>
    <w:rPr>
      <w:rFonts w:asciiTheme="majorHAnsi" w:hAnsiTheme="majorHAnsi"/>
      <w:b w:val="0"/>
      <w:bCs w:val="0"/>
      <w:iCs/>
      <w:caps/>
      <w:color w:val="auto"/>
    </w:rPr>
  </w:style>
  <w:style w:type="character" w:customStyle="1" w:styleId="TableHeadingChar">
    <w:name w:val="Table Heading Char"/>
    <w:basedOn w:val="DefaultParagraphFont"/>
    <w:link w:val="TableHeading"/>
    <w:rsid w:val="00545302"/>
    <w:rPr>
      <w:rFonts w:asciiTheme="majorHAnsi" w:hAnsiTheme="majorHAnsi"/>
      <w:iCs/>
      <w:caps/>
      <w:color w:val="auto"/>
      <w:sz w:val="16"/>
      <w:szCs w:val="18"/>
    </w:rPr>
  </w:style>
  <w:style w:type="paragraph" w:customStyle="1" w:styleId="TableText">
    <w:name w:val="TableText"/>
    <w:basedOn w:val="Normal"/>
    <w:link w:val="TableTextChar"/>
    <w:uiPriority w:val="23"/>
    <w:qFormat/>
    <w:rsid w:val="00E47B3A"/>
    <w:pPr>
      <w:spacing w:before="80" w:after="80" w:line="240" w:lineRule="atLeast"/>
    </w:pPr>
    <w:rPr>
      <w:rFonts w:asciiTheme="minorHAnsi" w:hAnsiTheme="minorHAnsi"/>
      <w:color w:val="auto"/>
      <w:sz w:val="18"/>
    </w:rPr>
  </w:style>
  <w:style w:type="character" w:customStyle="1" w:styleId="TableTextChar">
    <w:name w:val="TableText Char"/>
    <w:basedOn w:val="DefaultParagraphFont"/>
    <w:link w:val="TableText"/>
    <w:uiPriority w:val="23"/>
    <w:rsid w:val="00E47B3A"/>
    <w:rPr>
      <w:color w:val="auto"/>
      <w:sz w:val="18"/>
    </w:rPr>
  </w:style>
  <w:style w:type="paragraph" w:customStyle="1" w:styleId="TemplateGuidence">
    <w:name w:val="Template Guidence"/>
    <w:basedOn w:val="Normal"/>
    <w:link w:val="TemplateGuidenceChar"/>
    <w:qFormat/>
    <w:rsid w:val="00E47B3A"/>
    <w:pPr>
      <w:spacing w:before="160" w:after="80" w:line="240" w:lineRule="atLeast"/>
    </w:pPr>
    <w:rPr>
      <w:rFonts w:asciiTheme="minorHAnsi" w:hAnsiTheme="minorHAnsi"/>
      <w:i/>
      <w:color w:val="00B0F0"/>
      <w:sz w:val="18"/>
    </w:rPr>
  </w:style>
  <w:style w:type="character" w:customStyle="1" w:styleId="TemplateGuidenceChar">
    <w:name w:val="Template Guidence Char"/>
    <w:basedOn w:val="DefaultParagraphFont"/>
    <w:link w:val="TemplateGuidence"/>
    <w:rsid w:val="00E47B3A"/>
    <w:rPr>
      <w:i/>
      <w:color w:val="00B0F0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A3A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3A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3A2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3A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3A20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B7E8D"/>
    <w:pPr>
      <w:spacing w:after="0" w:line="240" w:lineRule="auto"/>
    </w:pPr>
    <w:rPr>
      <w:rFonts w:ascii="Arial" w:hAnsi="Arial"/>
      <w:sz w:val="24"/>
    </w:rPr>
  </w:style>
  <w:style w:type="character" w:styleId="FootnoteReference">
    <w:name w:val="footnote reference"/>
    <w:basedOn w:val="DefaultParagraphFont"/>
    <w:uiPriority w:val="99"/>
    <w:unhideWhenUsed/>
    <w:rsid w:val="00AF3882"/>
    <w:rPr>
      <w:vertAlign w:val="superscript"/>
    </w:rPr>
  </w:style>
  <w:style w:type="table" w:customStyle="1" w:styleId="TableGrid2">
    <w:name w:val="Table Grid2"/>
    <w:basedOn w:val="TableNormal"/>
    <w:next w:val="TableGrid"/>
    <w:uiPriority w:val="39"/>
    <w:rsid w:val="00AF3882"/>
    <w:pPr>
      <w:spacing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4.xml"/><Relationship Id="rId26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3.xm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8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7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mmac\AppData\Roaming\Microsoft\Templates\Report%20Template_green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007CBA">
            <a:alpha val="89804"/>
          </a:srgb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123FCB95463544B6FC696D24C1DE2D" ma:contentTypeVersion="2" ma:contentTypeDescription="Create a new document." ma:contentTypeScope="" ma:versionID="b7d78851eba22456f722f137dc5e03a9">
  <xsd:schema xmlns:xsd="http://www.w3.org/2001/XMLSchema" xmlns:xs="http://www.w3.org/2001/XMLSchema" xmlns:p="http://schemas.microsoft.com/office/2006/metadata/properties" xmlns:ns1="http://schemas.microsoft.com/sharepoint/v3" xmlns:ns2="f8e62e3d-a8ad-468a-afab-46a3bdd2128f" targetNamespace="http://schemas.microsoft.com/office/2006/metadata/properties" ma:root="true" ma:fieldsID="9e9fd0d2e8cac317638b0e0fe825f451" ns1:_="" ns2:_="">
    <xsd:import namespace="http://schemas.microsoft.com/sharepoint/v3"/>
    <xsd:import namespace="f8e62e3d-a8ad-468a-afab-46a3bdd2128f"/>
    <xsd:element name="properties">
      <xsd:complexType>
        <xsd:sequence>
          <xsd:element name="documentManagement">
            <xsd:complexType>
              <xsd:all>
                <xsd:element ref="ns2:c684ffae6dad4ef4bbef503f1a706ea4" minOccurs="0"/>
                <xsd:element ref="ns2:TaxCatchAll" minOccurs="0"/>
                <xsd:element ref="ns2:TaxCatchAllLabel" minOccurs="0"/>
                <xsd:element ref="ns2:m2480b26297f46768831b26a430aa3aa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4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5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e62e3d-a8ad-468a-afab-46a3bdd2128f" elementFormDefault="qualified">
    <xsd:import namespace="http://schemas.microsoft.com/office/2006/documentManagement/types"/>
    <xsd:import namespace="http://schemas.microsoft.com/office/infopath/2007/PartnerControls"/>
    <xsd:element name="c684ffae6dad4ef4bbef503f1a706ea4" ma:index="8" nillable="true" ma:taxonomy="true" ma:internalName="c684ffae6dad4ef4bbef503f1a706ea4" ma:taxonomyFieldName="DesignSubject" ma:displayName="Design Subject" ma:readOnly="false" ma:fieldId="{c684ffae-6dad-4ef4-bbef-503f1a706ea4}" ma:taxonomyMulti="true" ma:sspId="c21e8235-aa74-4502-af10-d3a5558e8e4c" ma:termSetId="68183c2a-43e6-43cf-b057-4da6bfeeab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de5c0d75-48d5-4e2a-a7fb-70e63ebd42e2}" ma:internalName="TaxCatchAll" ma:showField="CatchAllData" ma:web="f8e62e3d-a8ad-468a-afab-46a3bdd212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de5c0d75-48d5-4e2a-a7fb-70e63ebd42e2}" ma:internalName="TaxCatchAllLabel" ma:readOnly="true" ma:showField="CatchAllDataLabel" ma:web="f8e62e3d-a8ad-468a-afab-46a3bdd2128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2480b26297f46768831b26a430aa3aa" ma:index="12" nillable="true" ma:taxonomy="true" ma:internalName="m2480b26297f46768831b26a430aa3aa" ma:taxonomyFieldName="GeneralTags" ma:displayName="General Tags" ma:readOnly="false" ma:fieldId="{62480b26-297f-4676-8831-b26a430aa3aa}" ma:taxonomyMulti="true" ma:sspId="c21e8235-aa74-4502-af10-d3a5558e8e4c" ma:termSetId="fe734817-d794-41cf-9adc-c9fe6f9d443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8e62e3d-a8ad-468a-afab-46a3bdd2128f"/>
    <m2480b26297f46768831b26a430aa3aa xmlns="f8e62e3d-a8ad-468a-afab-46a3bdd2128f">
      <Terms xmlns="http://schemas.microsoft.com/office/infopath/2007/PartnerControls"/>
    </m2480b26297f46768831b26a430aa3aa>
    <PublishingExpirationDate xmlns="http://schemas.microsoft.com/sharepoint/v3" xsi:nil="true"/>
    <PublishingStartDate xmlns="http://schemas.microsoft.com/sharepoint/v3" xsi:nil="true"/>
    <c684ffae6dad4ef4bbef503f1a706ea4 xmlns="f8e62e3d-a8ad-468a-afab-46a3bdd2128f">
      <Terms xmlns="http://schemas.microsoft.com/office/infopath/2007/PartnerControls"/>
    </c684ffae6dad4ef4bbef503f1a706ea4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6AB90-3BE6-4F39-A02E-97116BC643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8315C9-0DB1-47E8-B382-77699ADE7B34}"/>
</file>

<file path=customXml/itemProps3.xml><?xml version="1.0" encoding="utf-8"?>
<ds:datastoreItem xmlns:ds="http://schemas.openxmlformats.org/officeDocument/2006/customXml" ds:itemID="{DE27337F-D616-4FB4-814B-7DFFA901741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70b649ad-cd29-41e5-8a9d-c96d838ac719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F1E1B8C-08F4-4843-8EFD-4793D2FDB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Template_green</Template>
  <TotalTime>1</TotalTime>
  <Pages>22</Pages>
  <Words>965</Words>
  <Characters>5773</Characters>
  <Application>Microsoft Office Word</Application>
  <DocSecurity>0</DocSecurity>
  <Lines>444</Lines>
  <Paragraphs>204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Stormwater Management Plan Template</vt:lpstr>
    </vt:vector>
  </TitlesOfParts>
  <Company/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Stormwater Management Plan Template</dc:title>
  <dc:subject>Explanatory Document</dc:subject>
  <dc:creator>Danny Curtis</dc:creator>
  <cp:keywords>Auckland Council</cp:keywords>
  <dc:description/>
  <cp:lastModifiedBy>Gemma Chuah</cp:lastModifiedBy>
  <cp:revision>2</cp:revision>
  <cp:lastPrinted>2019-10-17T01:39:00Z</cp:lastPrinted>
  <dcterms:created xsi:type="dcterms:W3CDTF">2021-02-04T22:19:00Z</dcterms:created>
  <dcterms:modified xsi:type="dcterms:W3CDTF">2021-02-04T22:19:00Z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0x01010058123FCB95463544B6FC696D24C1DE2D</vt:lpwstr>
  </property>
  <property fmtid="{D5CDD505-2E9C-101B-9397-08002B2CF9AE}" pid="3" name="DesignSubject">
    <vt:lpwstr/>
  </property>
  <property fmtid="{D5CDD505-2E9C-101B-9397-08002B2CF9AE}" pid="4" name="GeneralTags">
    <vt:lpwstr/>
  </property>
</Properties>
</file>